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05A3B" w14:textId="1C3AA818" w:rsidR="0027517B" w:rsidRDefault="0027517B" w:rsidP="0027517B">
      <w:pPr>
        <w:rPr>
          <w:highlight w:val="yellow"/>
        </w:rPr>
      </w:pPr>
      <w:bookmarkStart w:id="0" w:name="_GoBack"/>
      <w:bookmarkEnd w:id="0"/>
    </w:p>
    <w:p w14:paraId="114F588B" w14:textId="77777777" w:rsidR="00353793" w:rsidRPr="001975D6" w:rsidRDefault="00353793" w:rsidP="0027517B">
      <w:pPr>
        <w:rPr>
          <w:highlight w:val="yellow"/>
        </w:rPr>
      </w:pPr>
    </w:p>
    <w:tbl>
      <w:tblPr>
        <w:tblStyle w:val="TableGrid1"/>
        <w:tblW w:w="5000" w:type="pct"/>
        <w:tblBorders>
          <w:top w:val="single" w:sz="4" w:space="0" w:color="825AA4" w:themeColor="accent1"/>
          <w:left w:val="single" w:sz="4" w:space="0" w:color="825AA4" w:themeColor="accent1"/>
          <w:bottom w:val="single" w:sz="4" w:space="0" w:color="825AA4" w:themeColor="accent1"/>
          <w:right w:val="single" w:sz="4" w:space="0" w:color="825AA4" w:themeColor="accent1"/>
          <w:insideH w:val="single" w:sz="4" w:space="0" w:color="825AA4" w:themeColor="accent1"/>
          <w:insideV w:val="single" w:sz="4" w:space="0" w:color="825AA4" w:themeColor="accent1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2927"/>
        <w:gridCol w:w="4867"/>
        <w:gridCol w:w="1643"/>
        <w:gridCol w:w="4556"/>
      </w:tblGrid>
      <w:tr w:rsidR="00DE5C8A" w:rsidRPr="001975D6" w14:paraId="6942E82D" w14:textId="5EFFE2D5" w:rsidTr="00271437">
        <w:trPr>
          <w:cantSplit/>
          <w:tblHeader/>
        </w:trPr>
        <w:tc>
          <w:tcPr>
            <w:tcW w:w="1046" w:type="pct"/>
            <w:shd w:val="clear" w:color="auto" w:fill="825AA4" w:themeFill="accent1"/>
            <w:vAlign w:val="center"/>
          </w:tcPr>
          <w:p w14:paraId="332FD727" w14:textId="3E796705" w:rsidR="00DE5C8A" w:rsidRPr="001975D6" w:rsidRDefault="00173974" w:rsidP="00AE6B91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Teacher\Department</w:t>
            </w:r>
          </w:p>
        </w:tc>
        <w:tc>
          <w:tcPr>
            <w:tcW w:w="1739" w:type="pct"/>
            <w:vAlign w:val="center"/>
          </w:tcPr>
          <w:p w14:paraId="1B73C285" w14:textId="77777777" w:rsidR="00DE5C8A" w:rsidRPr="001975D6" w:rsidRDefault="00DE5C8A" w:rsidP="00AE6B91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87" w:type="pct"/>
            <w:shd w:val="clear" w:color="auto" w:fill="825AA4" w:themeFill="accent1"/>
            <w:vAlign w:val="center"/>
          </w:tcPr>
          <w:p w14:paraId="5945E3D9" w14:textId="25AE9498" w:rsidR="00DE5C8A" w:rsidRPr="001975D6" w:rsidRDefault="00173974" w:rsidP="00AE6B91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Unit</w:t>
            </w:r>
          </w:p>
        </w:tc>
        <w:tc>
          <w:tcPr>
            <w:tcW w:w="1628" w:type="pct"/>
            <w:vAlign w:val="center"/>
          </w:tcPr>
          <w:p w14:paraId="19ADE4FD" w14:textId="3735ADD4" w:rsidR="00DE5C8A" w:rsidRPr="001975D6" w:rsidRDefault="00274C8B" w:rsidP="00AE6B91">
            <w:pPr>
              <w:rPr>
                <w:rFonts w:cs="Arial"/>
                <w:sz w:val="26"/>
                <w:szCs w:val="26"/>
              </w:rPr>
            </w:pPr>
            <w:r w:rsidRPr="001975D6">
              <w:rPr>
                <w:rFonts w:cs="Arial"/>
                <w:sz w:val="26"/>
                <w:szCs w:val="26"/>
              </w:rPr>
              <w:t>Growth and development of young children</w:t>
            </w:r>
          </w:p>
        </w:tc>
      </w:tr>
      <w:tr w:rsidR="00DE5C8A" w:rsidRPr="001975D6" w14:paraId="1D062498" w14:textId="21539235" w:rsidTr="00271437">
        <w:trPr>
          <w:cantSplit/>
        </w:trPr>
        <w:tc>
          <w:tcPr>
            <w:tcW w:w="1046" w:type="pct"/>
            <w:shd w:val="clear" w:color="auto" w:fill="825AA4" w:themeFill="accent1"/>
            <w:vAlign w:val="center"/>
          </w:tcPr>
          <w:p w14:paraId="76CF2A0A" w14:textId="40BC5EC6" w:rsidR="00DE5C8A" w:rsidRPr="001975D6" w:rsidRDefault="00173974" w:rsidP="00AE6B91">
            <w:pPr>
              <w:tabs>
                <w:tab w:val="left" w:pos="3765"/>
              </w:tabs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Guided Learning Hours (GLH)</w:t>
            </w:r>
          </w:p>
        </w:tc>
        <w:tc>
          <w:tcPr>
            <w:tcW w:w="1739" w:type="pct"/>
            <w:vAlign w:val="center"/>
          </w:tcPr>
          <w:p w14:paraId="271B8799" w14:textId="0625D217" w:rsidR="00DE5C8A" w:rsidRPr="001975D6" w:rsidRDefault="00366F9B" w:rsidP="00AE6B91">
            <w:pPr>
              <w:tabs>
                <w:tab w:val="left" w:pos="3765"/>
              </w:tabs>
              <w:rPr>
                <w:rFonts w:cs="Arial"/>
                <w:sz w:val="26"/>
                <w:szCs w:val="26"/>
              </w:rPr>
            </w:pPr>
            <w:r w:rsidRPr="001975D6">
              <w:rPr>
                <w:rFonts w:cs="Arial"/>
                <w:sz w:val="26"/>
                <w:szCs w:val="26"/>
              </w:rPr>
              <w:t>18</w:t>
            </w:r>
          </w:p>
        </w:tc>
        <w:tc>
          <w:tcPr>
            <w:tcW w:w="587" w:type="pct"/>
            <w:shd w:val="clear" w:color="auto" w:fill="825AA4" w:themeFill="accent1"/>
            <w:vAlign w:val="center"/>
          </w:tcPr>
          <w:p w14:paraId="1F4B0B88" w14:textId="3DE2545D" w:rsidR="00DE5C8A" w:rsidRPr="001975D6" w:rsidRDefault="005475A2" w:rsidP="00AE6B91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Number</w:t>
            </w:r>
            <w:r w:rsidR="00173974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 of Sessions</w:t>
            </w:r>
          </w:p>
        </w:tc>
        <w:tc>
          <w:tcPr>
            <w:tcW w:w="1628" w:type="pct"/>
            <w:vAlign w:val="center"/>
          </w:tcPr>
          <w:p w14:paraId="1E1CB0D4" w14:textId="4CC09BCC" w:rsidR="00DE5C8A" w:rsidRPr="001975D6" w:rsidRDefault="00366F9B" w:rsidP="00AE6B91">
            <w:pPr>
              <w:rPr>
                <w:rFonts w:cs="Arial"/>
                <w:sz w:val="26"/>
                <w:szCs w:val="26"/>
              </w:rPr>
            </w:pPr>
            <w:r w:rsidRPr="001975D6">
              <w:rPr>
                <w:rFonts w:cs="Arial"/>
                <w:sz w:val="26"/>
                <w:szCs w:val="26"/>
              </w:rPr>
              <w:t>9</w:t>
            </w:r>
          </w:p>
        </w:tc>
      </w:tr>
    </w:tbl>
    <w:p w14:paraId="1220AA4F" w14:textId="7AE262A2" w:rsidR="00D109E7" w:rsidRPr="001975D6" w:rsidRDefault="00D109E7" w:rsidP="0027517B">
      <w:pPr>
        <w:rPr>
          <w:sz w:val="22"/>
          <w:szCs w:val="22"/>
        </w:rPr>
      </w:pPr>
    </w:p>
    <w:tbl>
      <w:tblPr>
        <w:tblStyle w:val="TableGrid1"/>
        <w:tblW w:w="5000" w:type="pct"/>
        <w:tblBorders>
          <w:top w:val="single" w:sz="4" w:space="0" w:color="825AA4" w:themeColor="accent1"/>
          <w:left w:val="single" w:sz="4" w:space="0" w:color="825AA4" w:themeColor="accent1"/>
          <w:bottom w:val="single" w:sz="4" w:space="0" w:color="825AA4" w:themeColor="accent1"/>
          <w:right w:val="single" w:sz="4" w:space="0" w:color="825AA4" w:themeColor="accent1"/>
          <w:insideH w:val="single" w:sz="4" w:space="0" w:color="825AA4" w:themeColor="accent1"/>
          <w:insideV w:val="single" w:sz="4" w:space="0" w:color="825AA4" w:themeColor="accent1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6996"/>
        <w:gridCol w:w="6997"/>
      </w:tblGrid>
      <w:tr w:rsidR="00173974" w:rsidRPr="001975D6" w14:paraId="263733A2" w14:textId="77777777" w:rsidTr="00341F31">
        <w:trPr>
          <w:cantSplit/>
          <w:trHeight w:val="454"/>
          <w:tblHeader/>
        </w:trPr>
        <w:tc>
          <w:tcPr>
            <w:tcW w:w="5000" w:type="pct"/>
            <w:gridSpan w:val="2"/>
            <w:shd w:val="clear" w:color="auto" w:fill="825AA4" w:themeFill="accent1"/>
          </w:tcPr>
          <w:p w14:paraId="2596D35C" w14:textId="7199ADD2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About this unit</w:t>
            </w:r>
          </w:p>
        </w:tc>
      </w:tr>
      <w:tr w:rsidR="00175211" w:rsidRPr="001975D6" w14:paraId="48FD6780" w14:textId="77777777" w:rsidTr="00341F31">
        <w:trPr>
          <w:cantSplit/>
          <w:trHeight w:val="1418"/>
        </w:trPr>
        <w:tc>
          <w:tcPr>
            <w:tcW w:w="5000" w:type="pct"/>
            <w:gridSpan w:val="2"/>
            <w:shd w:val="clear" w:color="auto" w:fill="auto"/>
          </w:tcPr>
          <w:p w14:paraId="369768BD" w14:textId="5C3496A3" w:rsidR="005B6955" w:rsidRPr="001975D6" w:rsidRDefault="005B6955" w:rsidP="005B6955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This unit </w:t>
            </w:r>
            <w:r w:rsidR="00243E2A" w:rsidRPr="001975D6">
              <w:rPr>
                <w:rFonts w:cs="Arial"/>
              </w:rPr>
              <w:t>focuses on the stages and influences on growth and development of children from birth to 5 years 11 months.</w:t>
            </w:r>
          </w:p>
          <w:p w14:paraId="2EC4A512" w14:textId="5BDB5158" w:rsidR="00173974" w:rsidRPr="001975D6" w:rsidRDefault="005B6955" w:rsidP="005B6955">
            <w:pPr>
              <w:rPr>
                <w:rFonts w:cs="Arial"/>
                <w:i/>
                <w:iCs/>
              </w:rPr>
            </w:pPr>
            <w:r w:rsidRPr="001975D6">
              <w:rPr>
                <w:rFonts w:cs="Arial"/>
              </w:rPr>
              <w:t>The duration of the course if 18 GLH split over 9 sessions of 2 GL</w:t>
            </w:r>
            <w:r w:rsidR="00341F31" w:rsidRPr="001975D6">
              <w:rPr>
                <w:rFonts w:cs="Arial"/>
              </w:rPr>
              <w:t>H</w:t>
            </w:r>
            <w:r w:rsidRPr="001975D6">
              <w:rPr>
                <w:rFonts w:cs="Arial"/>
              </w:rPr>
              <w:t>.</w:t>
            </w:r>
            <w:r w:rsidR="00341F31" w:rsidRPr="001975D6">
              <w:rPr>
                <w:rFonts w:cs="Arial"/>
              </w:rPr>
              <w:t xml:space="preserve"> Timings are suggestions only.</w:t>
            </w:r>
          </w:p>
        </w:tc>
      </w:tr>
      <w:tr w:rsidR="00173974" w:rsidRPr="001975D6" w14:paraId="727AD2F5" w14:textId="77777777" w:rsidTr="00341F31">
        <w:trPr>
          <w:cantSplit/>
          <w:trHeight w:val="454"/>
        </w:trPr>
        <w:tc>
          <w:tcPr>
            <w:tcW w:w="5000" w:type="pct"/>
            <w:gridSpan w:val="2"/>
            <w:shd w:val="clear" w:color="auto" w:fill="825AA4" w:themeFill="accent1"/>
          </w:tcPr>
          <w:p w14:paraId="3C7869AC" w14:textId="71B985C6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Aims of the unit</w:t>
            </w:r>
          </w:p>
        </w:tc>
      </w:tr>
      <w:tr w:rsidR="00173974" w:rsidRPr="001975D6" w14:paraId="5C65F333" w14:textId="77777777" w:rsidTr="00341F31">
        <w:trPr>
          <w:cantSplit/>
          <w:trHeight w:val="1418"/>
        </w:trPr>
        <w:tc>
          <w:tcPr>
            <w:tcW w:w="5000" w:type="pct"/>
            <w:gridSpan w:val="2"/>
          </w:tcPr>
          <w:p w14:paraId="19E40A25" w14:textId="0ADE3659" w:rsidR="00173974" w:rsidRPr="001975D6" w:rsidRDefault="00590F18" w:rsidP="00C4437E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Learners will understand how babies grow and mature.  They will discover that there are various factors that can </w:t>
            </w:r>
            <w:r w:rsidR="00451E25" w:rsidRPr="001975D6">
              <w:rPr>
                <w:rFonts w:cs="Arial"/>
              </w:rPr>
              <w:t>influence</w:t>
            </w:r>
            <w:r w:rsidRPr="001975D6">
              <w:rPr>
                <w:rFonts w:cs="Arial"/>
              </w:rPr>
              <w:t xml:space="preserve"> a young child’s development</w:t>
            </w:r>
            <w:r w:rsidR="005C4245" w:rsidRPr="001975D6">
              <w:rPr>
                <w:rFonts w:cs="Arial"/>
              </w:rPr>
              <w:t xml:space="preserve"> and will have the opportunity to discuss and pla</w:t>
            </w:r>
            <w:r w:rsidR="0054480D" w:rsidRPr="001975D6">
              <w:rPr>
                <w:rFonts w:cs="Arial"/>
              </w:rPr>
              <w:t>n</w:t>
            </w:r>
            <w:r w:rsidR="005C4245" w:rsidRPr="001975D6">
              <w:rPr>
                <w:rFonts w:cs="Arial"/>
              </w:rPr>
              <w:t xml:space="preserve"> ways in which they can support children’s development so that they ca have the best possible start in life.</w:t>
            </w:r>
          </w:p>
        </w:tc>
      </w:tr>
      <w:tr w:rsidR="00173974" w:rsidRPr="001975D6" w14:paraId="1A5191B6" w14:textId="77777777" w:rsidTr="00341F31">
        <w:trPr>
          <w:cantSplit/>
          <w:trHeight w:val="454"/>
        </w:trPr>
        <w:tc>
          <w:tcPr>
            <w:tcW w:w="5000" w:type="pct"/>
            <w:gridSpan w:val="2"/>
            <w:shd w:val="clear" w:color="auto" w:fill="825AA4" w:themeFill="accent1"/>
          </w:tcPr>
          <w:p w14:paraId="4E2FC97D" w14:textId="3CA5081B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Learning Outcomes</w:t>
            </w:r>
          </w:p>
        </w:tc>
      </w:tr>
      <w:tr w:rsidR="009C169E" w:rsidRPr="001975D6" w14:paraId="450B87BC" w14:textId="77777777" w:rsidTr="009C169E">
        <w:trPr>
          <w:cantSplit/>
          <w:trHeight w:val="1418"/>
        </w:trPr>
        <w:tc>
          <w:tcPr>
            <w:tcW w:w="2500" w:type="pct"/>
          </w:tcPr>
          <w:p w14:paraId="57B4C55D" w14:textId="351F525D" w:rsidR="009C169E" w:rsidRPr="001975D6" w:rsidRDefault="009C169E" w:rsidP="00E13106">
            <w:pPr>
              <w:rPr>
                <w:rFonts w:cs="Arial"/>
              </w:rPr>
            </w:pPr>
            <w:r w:rsidRPr="001975D6">
              <w:rPr>
                <w:rFonts w:cs="Arial"/>
              </w:rPr>
              <w:t>LO 1 Know about factors which influence growth and development of children from birth to 5 years 11 months.</w:t>
            </w:r>
          </w:p>
          <w:p w14:paraId="3A8C5867" w14:textId="608E8C99" w:rsidR="009C169E" w:rsidRPr="001975D6" w:rsidRDefault="009C169E" w:rsidP="00222E60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975D6">
              <w:rPr>
                <w:rFonts w:cs="Arial"/>
              </w:rPr>
              <w:t>Outline the patterns and stages of growth for children from birth to 5 years 11 months.</w:t>
            </w:r>
          </w:p>
          <w:p w14:paraId="3A4F0342" w14:textId="77777777" w:rsidR="009C169E" w:rsidRPr="001975D6" w:rsidRDefault="009C169E" w:rsidP="00222E60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975D6">
              <w:rPr>
                <w:rFonts w:cs="Arial"/>
              </w:rPr>
              <w:t>Identify factors which influence growth and development from birth to 5 years 11 months.</w:t>
            </w:r>
          </w:p>
          <w:p w14:paraId="1BDB622F" w14:textId="77777777" w:rsidR="009C169E" w:rsidRPr="001975D6" w:rsidRDefault="009C169E" w:rsidP="00222E60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975D6">
              <w:rPr>
                <w:rFonts w:cs="Arial"/>
              </w:rPr>
              <w:t>Outline the importance of diet and exercise for children’s growth and development.</w:t>
            </w:r>
          </w:p>
        </w:tc>
        <w:tc>
          <w:tcPr>
            <w:tcW w:w="2500" w:type="pct"/>
          </w:tcPr>
          <w:p w14:paraId="711F0F90" w14:textId="2A18FE2A" w:rsidR="009C169E" w:rsidRPr="001975D6" w:rsidRDefault="009C169E" w:rsidP="009C169E">
            <w:pPr>
              <w:rPr>
                <w:rFonts w:cs="Arial"/>
              </w:rPr>
            </w:pPr>
            <w:r w:rsidRPr="001975D6">
              <w:rPr>
                <w:rFonts w:cs="Arial"/>
              </w:rPr>
              <w:t>LO 2 Know how to support growth and development of children.</w:t>
            </w:r>
          </w:p>
          <w:p w14:paraId="185E7929" w14:textId="77777777" w:rsidR="009C169E" w:rsidRPr="001975D6" w:rsidRDefault="009C169E" w:rsidP="0071650E">
            <w:pPr>
              <w:rPr>
                <w:rFonts w:cs="Arial"/>
              </w:rPr>
            </w:pPr>
            <w:r w:rsidRPr="001975D6">
              <w:rPr>
                <w:rFonts w:cs="Arial"/>
              </w:rPr>
              <w:t>2.1 Identify activities which promote children’s physical development.</w:t>
            </w:r>
          </w:p>
          <w:p w14:paraId="09588227" w14:textId="77777777" w:rsidR="009C169E" w:rsidRPr="001975D6" w:rsidRDefault="009C169E" w:rsidP="0071650E">
            <w:pPr>
              <w:rPr>
                <w:rFonts w:cs="Arial"/>
              </w:rPr>
            </w:pPr>
            <w:r w:rsidRPr="001975D6">
              <w:rPr>
                <w:rFonts w:cs="Arial"/>
              </w:rPr>
              <w:t>2.2 Outline ways to help children to develop communication and language skills.</w:t>
            </w:r>
          </w:p>
          <w:p w14:paraId="792CC196" w14:textId="524EA770" w:rsidR="009C169E" w:rsidRPr="001975D6" w:rsidRDefault="009C169E" w:rsidP="0071650E">
            <w:pPr>
              <w:rPr>
                <w:rFonts w:cs="Arial"/>
              </w:rPr>
            </w:pPr>
            <w:r w:rsidRPr="001975D6">
              <w:rPr>
                <w:rFonts w:cs="Arial"/>
              </w:rPr>
              <w:t>2.3 Describe ways to encourage children to play socially.</w:t>
            </w:r>
          </w:p>
        </w:tc>
      </w:tr>
    </w:tbl>
    <w:p w14:paraId="0A965849" w14:textId="581194C2" w:rsidR="00346D25" w:rsidRPr="001975D6" w:rsidRDefault="00346D25" w:rsidP="00F50017">
      <w:pPr>
        <w:rPr>
          <w:sz w:val="22"/>
          <w:szCs w:val="22"/>
        </w:rPr>
      </w:pPr>
    </w:p>
    <w:p w14:paraId="3584B377" w14:textId="364392F6" w:rsidR="00346D25" w:rsidRPr="001975D6" w:rsidRDefault="00346D25">
      <w:pPr>
        <w:rPr>
          <w:sz w:val="22"/>
          <w:szCs w:val="22"/>
        </w:rPr>
      </w:pPr>
    </w:p>
    <w:p w14:paraId="322BDEDD" w14:textId="77777777" w:rsidR="002F2998" w:rsidRPr="001975D6" w:rsidRDefault="002F2998" w:rsidP="00F50017">
      <w:pPr>
        <w:rPr>
          <w:sz w:val="22"/>
          <w:szCs w:val="22"/>
        </w:rPr>
      </w:pPr>
    </w:p>
    <w:tbl>
      <w:tblPr>
        <w:tblStyle w:val="TableGrid1"/>
        <w:tblW w:w="5000" w:type="pct"/>
        <w:tblBorders>
          <w:top w:val="single" w:sz="4" w:space="0" w:color="825AA4" w:themeColor="accent1"/>
          <w:left w:val="single" w:sz="4" w:space="0" w:color="825AA4" w:themeColor="accent1"/>
          <w:bottom w:val="single" w:sz="4" w:space="0" w:color="825AA4" w:themeColor="accent1"/>
          <w:right w:val="single" w:sz="4" w:space="0" w:color="825AA4" w:themeColor="accent1"/>
          <w:insideH w:val="single" w:sz="4" w:space="0" w:color="825AA4" w:themeColor="accent1"/>
          <w:insideV w:val="single" w:sz="4" w:space="0" w:color="825AA4" w:themeColor="accent1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13993"/>
      </w:tblGrid>
      <w:tr w:rsidR="00346D25" w:rsidRPr="001975D6" w14:paraId="6DA21921" w14:textId="77777777" w:rsidTr="00341F31">
        <w:trPr>
          <w:trHeight w:val="454"/>
          <w:tblHeader/>
        </w:trPr>
        <w:tc>
          <w:tcPr>
            <w:tcW w:w="5000" w:type="pct"/>
            <w:shd w:val="clear" w:color="auto" w:fill="825AA4" w:themeFill="accent1"/>
          </w:tcPr>
          <w:p w14:paraId="307E0567" w14:textId="77777777" w:rsidR="00346D25" w:rsidRPr="001975D6" w:rsidRDefault="00346D25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Employer engagement and enrichment</w:t>
            </w:r>
          </w:p>
        </w:tc>
      </w:tr>
      <w:tr w:rsidR="00346D25" w:rsidRPr="001975D6" w14:paraId="029BB06A" w14:textId="77777777" w:rsidTr="00341F31">
        <w:trPr>
          <w:trHeight w:val="2268"/>
        </w:trPr>
        <w:tc>
          <w:tcPr>
            <w:tcW w:w="5000" w:type="pct"/>
          </w:tcPr>
          <w:p w14:paraId="5BCD021F" w14:textId="77777777" w:rsidR="00346D25" w:rsidRPr="001975D6" w:rsidRDefault="00127809" w:rsidP="00AF361F">
            <w:pPr>
              <w:rPr>
                <w:rFonts w:cs="Arial"/>
              </w:rPr>
            </w:pPr>
            <w:r w:rsidRPr="001975D6">
              <w:rPr>
                <w:rFonts w:cs="Arial"/>
              </w:rPr>
              <w:t>Visit or on-line meeting with:</w:t>
            </w:r>
          </w:p>
          <w:p w14:paraId="4B09A87D" w14:textId="77777777" w:rsidR="00127809" w:rsidRPr="001975D6" w:rsidRDefault="00127809" w:rsidP="00AF361F">
            <w:pPr>
              <w:rPr>
                <w:rFonts w:cs="Arial"/>
              </w:rPr>
            </w:pPr>
            <w:r w:rsidRPr="001975D6">
              <w:rPr>
                <w:rFonts w:cs="Arial"/>
              </w:rPr>
              <w:t>Health Visitors</w:t>
            </w:r>
          </w:p>
          <w:p w14:paraId="7EAB0996" w14:textId="5F7346F6" w:rsidR="00127809" w:rsidRPr="001975D6" w:rsidRDefault="007D125B" w:rsidP="00AF361F">
            <w:pPr>
              <w:rPr>
                <w:rFonts w:cs="Arial"/>
              </w:rPr>
            </w:pPr>
            <w:r w:rsidRPr="001975D6">
              <w:rPr>
                <w:rFonts w:cs="Arial"/>
              </w:rPr>
              <w:t>Teac</w:t>
            </w:r>
            <w:r w:rsidR="0025614B" w:rsidRPr="001975D6">
              <w:rPr>
                <w:rFonts w:cs="Arial"/>
              </w:rPr>
              <w:t>hing</w:t>
            </w:r>
            <w:r w:rsidRPr="001975D6">
              <w:rPr>
                <w:rFonts w:cs="Arial"/>
              </w:rPr>
              <w:t xml:space="preserve"> Assistants</w:t>
            </w:r>
          </w:p>
        </w:tc>
      </w:tr>
      <w:tr w:rsidR="00346D25" w:rsidRPr="001975D6" w14:paraId="7E58F7CE" w14:textId="77777777" w:rsidTr="00341F31">
        <w:trPr>
          <w:trHeight w:val="454"/>
        </w:trPr>
        <w:tc>
          <w:tcPr>
            <w:tcW w:w="5000" w:type="pct"/>
            <w:shd w:val="clear" w:color="auto" w:fill="825AA4" w:themeFill="accent1"/>
          </w:tcPr>
          <w:p w14:paraId="29CB7BCC" w14:textId="395CB2F7" w:rsidR="00346D25" w:rsidRPr="001975D6" w:rsidRDefault="00346D25" w:rsidP="00C4437E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Oppor</w:t>
            </w:r>
            <w:r w:rsidR="00C4437E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tunities for embedding English</w:t>
            </w:r>
            <w:r w:rsidR="005522F1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, </w:t>
            </w:r>
            <w:r w:rsidR="00B2403F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maths,</w:t>
            </w:r>
            <w:r w:rsidR="005522F1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 and digital skills</w:t>
            </w:r>
          </w:p>
        </w:tc>
      </w:tr>
      <w:tr w:rsidR="00346D25" w:rsidRPr="001975D6" w14:paraId="296F963F" w14:textId="77777777" w:rsidTr="00341F31">
        <w:trPr>
          <w:trHeight w:val="2268"/>
        </w:trPr>
        <w:tc>
          <w:tcPr>
            <w:tcW w:w="5000" w:type="pct"/>
          </w:tcPr>
          <w:p w14:paraId="4CDA27A2" w14:textId="72D09E00" w:rsidR="006C2C7F" w:rsidRPr="001975D6" w:rsidRDefault="006C2C7F" w:rsidP="006C2C7F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Active learning strategies utilised to encourage learners to </w:t>
            </w:r>
            <w:r w:rsidRPr="001975D6">
              <w:t xml:space="preserve">solve problems, make decisions, think critically, communicate ideas effectively and work </w:t>
            </w:r>
            <w:r w:rsidR="0073792C" w:rsidRPr="001975D6">
              <w:t>as a team.</w:t>
            </w:r>
            <w:r w:rsidRPr="001975D6">
              <w:t xml:space="preserve">  These experiences support </w:t>
            </w:r>
            <w:r w:rsidRPr="001975D6">
              <w:rPr>
                <w:rFonts w:cs="Arial"/>
              </w:rPr>
              <w:t xml:space="preserve">learners understanding of content and naturally embed English, </w:t>
            </w:r>
            <w:r w:rsidR="00B2403F" w:rsidRPr="001975D6">
              <w:rPr>
                <w:rFonts w:cs="Arial"/>
              </w:rPr>
              <w:t>Math’s,</w:t>
            </w:r>
            <w:r w:rsidRPr="001975D6">
              <w:rPr>
                <w:rFonts w:cs="Arial"/>
              </w:rPr>
              <w:t xml:space="preserve"> and Digital Skills.</w:t>
            </w:r>
          </w:p>
          <w:p w14:paraId="3627A19B" w14:textId="64763FA7" w:rsidR="00346D25" w:rsidRPr="001975D6" w:rsidRDefault="00346D25" w:rsidP="00AF361F">
            <w:pPr>
              <w:rPr>
                <w:rFonts w:cs="Arial"/>
              </w:rPr>
            </w:pPr>
          </w:p>
        </w:tc>
      </w:tr>
      <w:tr w:rsidR="00346D25" w:rsidRPr="001975D6" w14:paraId="67ABE49B" w14:textId="77777777" w:rsidTr="00341F31">
        <w:trPr>
          <w:trHeight w:val="454"/>
        </w:trPr>
        <w:tc>
          <w:tcPr>
            <w:tcW w:w="5000" w:type="pct"/>
            <w:shd w:val="clear" w:color="auto" w:fill="825AA4" w:themeFill="accent1"/>
          </w:tcPr>
          <w:p w14:paraId="18A406F7" w14:textId="37AF1423" w:rsidR="00346D25" w:rsidRPr="001975D6" w:rsidRDefault="00B51EFE" w:rsidP="00C4437E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Opportunities for embedding e</w:t>
            </w:r>
            <w:r w:rsidR="00346D25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quality </w:t>
            </w:r>
            <w:r w:rsidR="00C4437E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&amp; d</w:t>
            </w:r>
            <w:r w:rsidR="00346D25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iversity</w:t>
            </w:r>
            <w:r w:rsidR="00C4437E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\</w:t>
            </w:r>
            <w:r w:rsidR="00346D25"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PSHE</w:t>
            </w:r>
          </w:p>
        </w:tc>
      </w:tr>
      <w:tr w:rsidR="00346D25" w:rsidRPr="001975D6" w14:paraId="3D5B555D" w14:textId="77777777" w:rsidTr="00341F31">
        <w:trPr>
          <w:trHeight w:val="2268"/>
        </w:trPr>
        <w:tc>
          <w:tcPr>
            <w:tcW w:w="5000" w:type="pct"/>
          </w:tcPr>
          <w:p w14:paraId="66E5F214" w14:textId="77777777" w:rsidR="002F0B44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Internet safety</w:t>
            </w:r>
          </w:p>
          <w:p w14:paraId="1E84C91A" w14:textId="77777777" w:rsidR="002F0B44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Create a safe, positive, and supportive learning environment where the views of learners are valued and shared.</w:t>
            </w:r>
          </w:p>
          <w:p w14:paraId="6723AA22" w14:textId="77777777" w:rsidR="002F0B44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Discussion and comments during feedback managed to ensure language and views are appropriate and non-judgemental.</w:t>
            </w:r>
          </w:p>
          <w:p w14:paraId="5E42C353" w14:textId="77777777" w:rsidR="002F0B44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Think\Pair\Share activities designed to differentiate instruction by providing leaners the opportunity to work with peers in formulating and sharing ideas.</w:t>
            </w:r>
          </w:p>
          <w:p w14:paraId="424C3359" w14:textId="77777777" w:rsidR="002F0B44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Setting ground rules at the beginning of each session reduces risk of stereotyping and discrimination.</w:t>
            </w:r>
          </w:p>
          <w:p w14:paraId="486DF4F6" w14:textId="005AC244" w:rsidR="00346D25" w:rsidRPr="001975D6" w:rsidRDefault="002F0B44" w:rsidP="002F0B44">
            <w:pPr>
              <w:rPr>
                <w:rFonts w:cs="Arial"/>
              </w:rPr>
            </w:pPr>
            <w:r w:rsidRPr="001975D6">
              <w:rPr>
                <w:rFonts w:cs="Arial"/>
              </w:rPr>
              <w:t>Setting ground rules for Internet safety.</w:t>
            </w:r>
          </w:p>
        </w:tc>
      </w:tr>
    </w:tbl>
    <w:p w14:paraId="769081CC" w14:textId="3D754C77" w:rsidR="00346D25" w:rsidRPr="001975D6" w:rsidRDefault="00346D25" w:rsidP="00F50017">
      <w:pPr>
        <w:rPr>
          <w:sz w:val="22"/>
          <w:szCs w:val="22"/>
        </w:rPr>
      </w:pPr>
    </w:p>
    <w:p w14:paraId="2F436B23" w14:textId="77777777" w:rsidR="00346D25" w:rsidRPr="001975D6" w:rsidRDefault="00346D25" w:rsidP="00F50017">
      <w:pPr>
        <w:rPr>
          <w:sz w:val="22"/>
          <w:szCs w:val="22"/>
        </w:rPr>
        <w:sectPr w:rsidR="00346D25" w:rsidRPr="001975D6" w:rsidSect="002F2998">
          <w:headerReference w:type="default" r:id="rId11"/>
          <w:footerReference w:type="default" r:id="rId12"/>
          <w:pgSz w:w="16838" w:h="11906" w:orient="landscape" w:code="9"/>
          <w:pgMar w:top="1418" w:right="1304" w:bottom="1418" w:left="1304" w:header="426" w:footer="573" w:gutter="227"/>
          <w:cols w:space="708"/>
          <w:docGrid w:linePitch="360"/>
        </w:sectPr>
      </w:pPr>
    </w:p>
    <w:tbl>
      <w:tblPr>
        <w:tblStyle w:val="TableGrid1"/>
        <w:tblW w:w="5000" w:type="pct"/>
        <w:tblBorders>
          <w:top w:val="single" w:sz="4" w:space="0" w:color="825AA4" w:themeColor="accent1"/>
          <w:left w:val="single" w:sz="4" w:space="0" w:color="825AA4" w:themeColor="accent1"/>
          <w:bottom w:val="single" w:sz="4" w:space="0" w:color="825AA4" w:themeColor="accent1"/>
          <w:right w:val="single" w:sz="4" w:space="0" w:color="825AA4" w:themeColor="accent1"/>
          <w:insideH w:val="single" w:sz="4" w:space="0" w:color="825AA4" w:themeColor="accent1"/>
          <w:insideV w:val="single" w:sz="4" w:space="0" w:color="825AA4" w:themeColor="accent1"/>
        </w:tblBorders>
        <w:tblLayout w:type="fixed"/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1273"/>
        <w:gridCol w:w="2692"/>
        <w:gridCol w:w="5387"/>
        <w:gridCol w:w="2550"/>
        <w:gridCol w:w="2091"/>
      </w:tblGrid>
      <w:tr w:rsidR="00933DFC" w:rsidRPr="001975D6" w14:paraId="2FBA940A" w14:textId="77777777" w:rsidTr="00341F31">
        <w:trPr>
          <w:trHeight w:val="567"/>
          <w:tblHeader/>
        </w:trPr>
        <w:tc>
          <w:tcPr>
            <w:tcW w:w="455" w:type="pct"/>
            <w:shd w:val="clear" w:color="auto" w:fill="825AA4" w:themeFill="accent1"/>
          </w:tcPr>
          <w:p w14:paraId="6B5C888A" w14:textId="77777777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b/>
                <w:sz w:val="26"/>
                <w:szCs w:val="26"/>
              </w:rPr>
              <w:br w:type="page"/>
            </w: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Session</w:t>
            </w:r>
          </w:p>
        </w:tc>
        <w:tc>
          <w:tcPr>
            <w:tcW w:w="962" w:type="pct"/>
            <w:shd w:val="clear" w:color="auto" w:fill="825AA4" w:themeFill="accent1"/>
          </w:tcPr>
          <w:p w14:paraId="57EEF810" w14:textId="77777777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Learning outcomes</w:t>
            </w:r>
          </w:p>
        </w:tc>
        <w:tc>
          <w:tcPr>
            <w:tcW w:w="1925" w:type="pct"/>
            <w:shd w:val="clear" w:color="auto" w:fill="825AA4" w:themeFill="accent1"/>
          </w:tcPr>
          <w:p w14:paraId="05AF673E" w14:textId="09F7DB3C" w:rsidR="00173974" w:rsidRPr="001975D6" w:rsidRDefault="00F91E5E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Session Overview</w:t>
            </w:r>
          </w:p>
        </w:tc>
        <w:tc>
          <w:tcPr>
            <w:tcW w:w="911" w:type="pct"/>
            <w:shd w:val="clear" w:color="auto" w:fill="825AA4" w:themeFill="accent1"/>
          </w:tcPr>
          <w:p w14:paraId="35185871" w14:textId="77777777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Resources</w:t>
            </w:r>
          </w:p>
        </w:tc>
        <w:tc>
          <w:tcPr>
            <w:tcW w:w="747" w:type="pct"/>
            <w:shd w:val="clear" w:color="auto" w:fill="825AA4" w:themeFill="accent1"/>
          </w:tcPr>
          <w:p w14:paraId="0205B342" w14:textId="77777777" w:rsidR="00173974" w:rsidRPr="001975D6" w:rsidRDefault="00173974" w:rsidP="00AF361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1975D6">
              <w:rPr>
                <w:rFonts w:cs="Arial"/>
                <w:b/>
                <w:color w:val="FFFFFF" w:themeColor="background1"/>
                <w:sz w:val="26"/>
                <w:szCs w:val="26"/>
              </w:rPr>
              <w:t>Assessment</w:t>
            </w:r>
          </w:p>
        </w:tc>
      </w:tr>
      <w:tr w:rsidR="00933DFC" w:rsidRPr="001975D6" w14:paraId="56ACB262" w14:textId="77777777" w:rsidTr="00341F31">
        <w:trPr>
          <w:trHeight w:val="567"/>
        </w:trPr>
        <w:tc>
          <w:tcPr>
            <w:tcW w:w="455" w:type="pct"/>
          </w:tcPr>
          <w:p w14:paraId="23CE0BCB" w14:textId="09114636" w:rsidR="00F91E5E" w:rsidRPr="001975D6" w:rsidRDefault="00F91E5E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1</w:t>
            </w:r>
          </w:p>
        </w:tc>
        <w:tc>
          <w:tcPr>
            <w:tcW w:w="962" w:type="pct"/>
          </w:tcPr>
          <w:p w14:paraId="6404EA5C" w14:textId="4BBAA155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51CC11D8" w14:textId="77777777" w:rsidR="00156A6F" w:rsidRPr="001975D6" w:rsidRDefault="00156A6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B9FB85F" w14:textId="51C9A6B5" w:rsidR="00F91E5E" w:rsidRPr="001975D6" w:rsidRDefault="00B10F90" w:rsidP="00B10F90">
            <w:pPr>
              <w:tabs>
                <w:tab w:val="left" w:pos="3450"/>
              </w:tabs>
              <w:ind w:left="71" w:hanging="71"/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1.1 </w:t>
            </w:r>
            <w:r w:rsidR="00761442" w:rsidRPr="001975D6">
              <w:rPr>
                <w:rFonts w:cs="Arial"/>
                <w:bCs/>
              </w:rPr>
              <w:t>Outline the patterns and stages of growth</w:t>
            </w:r>
            <w:r w:rsidR="009651ED" w:rsidRPr="001975D6">
              <w:rPr>
                <w:rFonts w:cs="Arial"/>
                <w:bCs/>
              </w:rPr>
              <w:t xml:space="preserve"> for children from birth to 5 years 11 months.</w:t>
            </w:r>
          </w:p>
          <w:p w14:paraId="2970CC09" w14:textId="77777777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7503F99" w14:textId="04A23650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might also be able to:</w:t>
            </w:r>
          </w:p>
          <w:p w14:paraId="5E0A404D" w14:textId="77777777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2A73227" w14:textId="4C1D900D" w:rsidR="00F91E5E" w:rsidRPr="001975D6" w:rsidRDefault="00CC088D" w:rsidP="00F91E5E">
            <w:pPr>
              <w:pStyle w:val="ListParagraph"/>
              <w:numPr>
                <w:ilvl w:val="0"/>
                <w:numId w:val="24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Compare and contrast development stages.</w:t>
            </w:r>
          </w:p>
        </w:tc>
        <w:tc>
          <w:tcPr>
            <w:tcW w:w="1925" w:type="pct"/>
          </w:tcPr>
          <w:p w14:paraId="7E2B032C" w14:textId="31DBBEF2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Introduce learning o</w:t>
            </w:r>
            <w:r w:rsidR="006A7141" w:rsidRPr="001975D6">
              <w:rPr>
                <w:rFonts w:cs="Arial"/>
                <w:bCs/>
              </w:rPr>
              <w:t>utcomes</w:t>
            </w:r>
            <w:r w:rsidRPr="001975D6">
              <w:rPr>
                <w:rFonts w:cs="Arial"/>
                <w:bCs/>
              </w:rPr>
              <w:t xml:space="preserve"> (5 mins)</w:t>
            </w:r>
          </w:p>
          <w:p w14:paraId="56392361" w14:textId="0AB29328" w:rsidR="00E74D53" w:rsidRPr="001975D6" w:rsidRDefault="00E74D5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386D6B3" w14:textId="77777777" w:rsidR="00DC0D0D" w:rsidRPr="001975D6" w:rsidRDefault="00E74D5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led discussion</w:t>
            </w:r>
            <w:r w:rsidR="00DC0D0D" w:rsidRPr="001975D6">
              <w:rPr>
                <w:rFonts w:cs="Arial"/>
                <w:bCs/>
              </w:rPr>
              <w:t>:</w:t>
            </w:r>
          </w:p>
          <w:p w14:paraId="045E1B78" w14:textId="77777777" w:rsidR="00F16DC8" w:rsidRPr="001975D6" w:rsidRDefault="00F16DC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Infancy: birth to 1 year</w:t>
            </w:r>
          </w:p>
          <w:p w14:paraId="044020D5" w14:textId="77777777" w:rsidR="00A629CA" w:rsidRPr="001975D6" w:rsidRDefault="00F16DC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Early years: 1 to 3 ye</w:t>
            </w:r>
            <w:r w:rsidR="00A629CA" w:rsidRPr="001975D6">
              <w:rPr>
                <w:rFonts w:cs="Arial"/>
                <w:bCs/>
              </w:rPr>
              <w:t>ars</w:t>
            </w:r>
          </w:p>
          <w:p w14:paraId="71858F48" w14:textId="39E6F923" w:rsidR="007622B7" w:rsidRPr="001975D6" w:rsidRDefault="00237F9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Childhood</w:t>
            </w:r>
            <w:r w:rsidR="00A629CA" w:rsidRPr="001975D6">
              <w:rPr>
                <w:rFonts w:cs="Arial"/>
                <w:bCs/>
              </w:rPr>
              <w:t>: 4</w:t>
            </w:r>
            <w:r w:rsidR="00AA68BE" w:rsidRPr="001975D6">
              <w:rPr>
                <w:rFonts w:cs="Arial"/>
                <w:bCs/>
              </w:rPr>
              <w:t xml:space="preserve"> years -</w:t>
            </w:r>
            <w:r w:rsidR="005D3751" w:rsidRPr="001975D6">
              <w:rPr>
                <w:rFonts w:cs="Arial"/>
                <w:bCs/>
              </w:rPr>
              <w:t xml:space="preserve"> 5 years and 11 months</w:t>
            </w:r>
          </w:p>
          <w:p w14:paraId="35F462A4" w14:textId="290B6601" w:rsidR="00A44F11" w:rsidRPr="001975D6" w:rsidRDefault="00A44F1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Milestones</w:t>
            </w:r>
            <w:r w:rsidR="0094629F" w:rsidRPr="001975D6">
              <w:rPr>
                <w:rFonts w:cs="Arial"/>
                <w:bCs/>
              </w:rPr>
              <w:t xml:space="preserve"> – how children follow the same sequence of development but not always at the same rate</w:t>
            </w:r>
            <w:r w:rsidR="008C341F" w:rsidRPr="001975D6">
              <w:rPr>
                <w:rFonts w:cs="Arial"/>
                <w:bCs/>
              </w:rPr>
              <w:t>. (</w:t>
            </w:r>
            <w:r w:rsidR="003F5BDA" w:rsidRPr="001975D6">
              <w:rPr>
                <w:rFonts w:cs="Arial"/>
                <w:bCs/>
              </w:rPr>
              <w:t>25</w:t>
            </w:r>
            <w:r w:rsidR="008C341F" w:rsidRPr="001975D6">
              <w:rPr>
                <w:rFonts w:cs="Arial"/>
                <w:bCs/>
              </w:rPr>
              <w:t xml:space="preserve"> mins)</w:t>
            </w:r>
          </w:p>
          <w:p w14:paraId="7FC40D9D" w14:textId="730CA7C6" w:rsidR="00E74D53" w:rsidRPr="001975D6" w:rsidRDefault="00E74D5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496BE31" w14:textId="167F9AFF" w:rsidR="00511887" w:rsidRPr="001975D6" w:rsidRDefault="0010653A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Learners watch video and take notes relating to </w:t>
            </w:r>
            <w:r w:rsidR="00D75172" w:rsidRPr="001975D6">
              <w:rPr>
                <w:rFonts w:cs="Arial"/>
                <w:bCs/>
              </w:rPr>
              <w:t xml:space="preserve">growth and </w:t>
            </w:r>
            <w:r w:rsidR="00230D86" w:rsidRPr="001975D6">
              <w:rPr>
                <w:rFonts w:cs="Arial"/>
                <w:bCs/>
              </w:rPr>
              <w:t>developmen</w:t>
            </w:r>
            <w:r w:rsidR="009E2BAB" w:rsidRPr="001975D6">
              <w:rPr>
                <w:rFonts w:cs="Arial"/>
                <w:bCs/>
              </w:rPr>
              <w:t>t</w:t>
            </w:r>
            <w:r w:rsidR="00447C19" w:rsidRPr="001975D6">
              <w:rPr>
                <w:rFonts w:cs="Arial"/>
                <w:bCs/>
              </w:rPr>
              <w:t xml:space="preserve">. </w:t>
            </w:r>
            <w:r w:rsidR="00511887" w:rsidRPr="001975D6">
              <w:rPr>
                <w:rFonts w:cs="Arial"/>
                <w:bCs/>
              </w:rPr>
              <w:t xml:space="preserve">Working in pairs learners discuss </w:t>
            </w:r>
            <w:r w:rsidR="009C6924" w:rsidRPr="001975D6">
              <w:rPr>
                <w:rFonts w:cs="Arial"/>
                <w:bCs/>
              </w:rPr>
              <w:t>development of the baby from birth to 1 month</w:t>
            </w:r>
            <w:r w:rsidR="00621B33" w:rsidRPr="001975D6">
              <w:rPr>
                <w:rFonts w:cs="Arial"/>
                <w:bCs/>
              </w:rPr>
              <w:t xml:space="preserve"> in terms of</w:t>
            </w:r>
            <w:r w:rsidR="00447C19" w:rsidRPr="001975D6">
              <w:rPr>
                <w:rFonts w:cs="Arial"/>
                <w:bCs/>
              </w:rPr>
              <w:t>:</w:t>
            </w:r>
          </w:p>
          <w:p w14:paraId="61B2B9D4" w14:textId="0ADFE272" w:rsidR="00621B33" w:rsidRPr="001975D6" w:rsidRDefault="00621B3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Physical development</w:t>
            </w:r>
          </w:p>
          <w:p w14:paraId="49FED46E" w14:textId="4EB300A3" w:rsidR="00621B33" w:rsidRPr="001975D6" w:rsidRDefault="001648C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Intellectual</w:t>
            </w:r>
            <w:r w:rsidR="00960861" w:rsidRPr="001975D6">
              <w:rPr>
                <w:rFonts w:cs="Arial"/>
                <w:bCs/>
              </w:rPr>
              <w:t xml:space="preserve"> development</w:t>
            </w:r>
          </w:p>
          <w:p w14:paraId="1298B481" w14:textId="2D629A5B" w:rsidR="008C341F" w:rsidRPr="001975D6" w:rsidRDefault="0096086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Social and emotional development</w:t>
            </w:r>
            <w:r w:rsidR="008C341F" w:rsidRPr="001975D6">
              <w:rPr>
                <w:rFonts w:cs="Arial"/>
                <w:bCs/>
              </w:rPr>
              <w:t xml:space="preserve"> </w:t>
            </w:r>
          </w:p>
          <w:p w14:paraId="3AC86442" w14:textId="6D468C8E" w:rsidR="008C341F" w:rsidRPr="001975D6" w:rsidRDefault="008C341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(</w:t>
            </w:r>
            <w:r w:rsidR="003F5BDA" w:rsidRPr="001975D6">
              <w:rPr>
                <w:rFonts w:cs="Arial"/>
                <w:bCs/>
              </w:rPr>
              <w:t>25</w:t>
            </w:r>
            <w:r w:rsidRPr="001975D6">
              <w:rPr>
                <w:rFonts w:cs="Arial"/>
                <w:bCs/>
              </w:rPr>
              <w:t xml:space="preserve"> mins)</w:t>
            </w:r>
          </w:p>
          <w:p w14:paraId="52C8F834" w14:textId="77777777" w:rsidR="00447C19" w:rsidRPr="001975D6" w:rsidRDefault="00447C1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A475FC4" w14:textId="4B9471B6" w:rsidR="00960861" w:rsidRPr="001975D6" w:rsidRDefault="00D94EF0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Learners complete Activity </w:t>
            </w:r>
            <w:r w:rsidR="000B1D47" w:rsidRPr="001975D6">
              <w:rPr>
                <w:rFonts w:cs="Arial"/>
                <w:bCs/>
              </w:rPr>
              <w:t>1 using</w:t>
            </w:r>
            <w:r w:rsidR="00004E2B" w:rsidRPr="001975D6">
              <w:rPr>
                <w:rFonts w:cs="Arial"/>
                <w:bCs/>
              </w:rPr>
              <w:t xml:space="preserve"> Resource A-</w:t>
            </w:r>
            <w:r w:rsidRPr="001975D6">
              <w:rPr>
                <w:rFonts w:cs="Arial"/>
                <w:bCs/>
              </w:rPr>
              <w:t xml:space="preserve"> Growth </w:t>
            </w:r>
            <w:r w:rsidR="000B1D47" w:rsidRPr="001975D6">
              <w:rPr>
                <w:rFonts w:cs="Arial"/>
                <w:bCs/>
              </w:rPr>
              <w:t>patterns birth</w:t>
            </w:r>
            <w:r w:rsidR="00A44376" w:rsidRPr="001975D6">
              <w:rPr>
                <w:rFonts w:cs="Arial"/>
                <w:bCs/>
              </w:rPr>
              <w:t xml:space="preserve"> </w:t>
            </w:r>
            <w:r w:rsidRPr="001975D6">
              <w:rPr>
                <w:rFonts w:cs="Arial"/>
                <w:bCs/>
              </w:rPr>
              <w:t>– 1 month.</w:t>
            </w:r>
            <w:r w:rsidR="003F5BDA" w:rsidRPr="001975D6">
              <w:rPr>
                <w:rFonts w:cs="Arial"/>
                <w:bCs/>
              </w:rPr>
              <w:t xml:space="preserve"> (25 mins)</w:t>
            </w:r>
          </w:p>
          <w:p w14:paraId="1B0A70A3" w14:textId="7A8FD722" w:rsidR="007949DB" w:rsidRPr="001975D6" w:rsidRDefault="007949D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B3D1CD9" w14:textId="4E4A7318" w:rsidR="007949DB" w:rsidRPr="001975D6" w:rsidRDefault="007949D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and Learner discuss</w:t>
            </w:r>
            <w:r w:rsidR="00EA753A" w:rsidRPr="001975D6">
              <w:rPr>
                <w:rFonts w:cs="Arial"/>
                <w:bCs/>
              </w:rPr>
              <w:t xml:space="preserve"> answers </w:t>
            </w:r>
            <w:r w:rsidRPr="001975D6">
              <w:rPr>
                <w:rFonts w:cs="Arial"/>
                <w:bCs/>
              </w:rPr>
              <w:t>for Activity 1 to clarify and reinforce understanding</w:t>
            </w:r>
            <w:r w:rsidR="00DC4109" w:rsidRPr="001975D6">
              <w:rPr>
                <w:rFonts w:cs="Arial"/>
                <w:bCs/>
              </w:rPr>
              <w:t xml:space="preserve"> of growth and development</w:t>
            </w:r>
            <w:r w:rsidR="003F5BDA" w:rsidRPr="001975D6">
              <w:rPr>
                <w:rFonts w:cs="Arial"/>
                <w:bCs/>
              </w:rPr>
              <w:t xml:space="preserve">. </w:t>
            </w:r>
            <w:r w:rsidR="00924CB9" w:rsidRPr="001975D6">
              <w:rPr>
                <w:rFonts w:cs="Arial"/>
                <w:bCs/>
              </w:rPr>
              <w:t>(1</w:t>
            </w:r>
            <w:r w:rsidR="00A01E4E" w:rsidRPr="001975D6">
              <w:rPr>
                <w:rFonts w:cs="Arial"/>
                <w:bCs/>
              </w:rPr>
              <w:t>5</w:t>
            </w:r>
            <w:r w:rsidR="00924CB9" w:rsidRPr="001975D6">
              <w:rPr>
                <w:rFonts w:cs="Arial"/>
                <w:bCs/>
              </w:rPr>
              <w:t xml:space="preserve"> mins)</w:t>
            </w:r>
          </w:p>
          <w:p w14:paraId="438C796F" w14:textId="395A6C03" w:rsidR="007949DB" w:rsidRPr="001975D6" w:rsidRDefault="007949D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E48287E" w14:textId="05C842B7" w:rsidR="00F91E5E" w:rsidRPr="001975D6" w:rsidRDefault="00A44376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Learners create a timeline starting with</w:t>
            </w:r>
            <w:r w:rsidR="006C6127" w:rsidRPr="001975D6">
              <w:rPr>
                <w:rFonts w:cs="Arial"/>
                <w:bCs/>
              </w:rPr>
              <w:t xml:space="preserve"> milestones that a baby goes through from birth to 1 month</w:t>
            </w:r>
            <w:r w:rsidR="00EA753A" w:rsidRPr="001975D6">
              <w:rPr>
                <w:rFonts w:cs="Arial"/>
                <w:bCs/>
              </w:rPr>
              <w:t>.</w:t>
            </w:r>
            <w:r w:rsidR="00A01E4E" w:rsidRPr="001975D6">
              <w:rPr>
                <w:rFonts w:cs="Arial"/>
                <w:bCs/>
              </w:rPr>
              <w:t xml:space="preserve"> (20 mins)</w:t>
            </w:r>
          </w:p>
          <w:p w14:paraId="533BDFFA" w14:textId="5B2B4987" w:rsidR="001A2C5D" w:rsidRPr="001975D6" w:rsidRDefault="00E8627E" w:rsidP="001A2C5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Plenary (5 mins)</w:t>
            </w:r>
          </w:p>
        </w:tc>
        <w:tc>
          <w:tcPr>
            <w:tcW w:w="911" w:type="pct"/>
          </w:tcPr>
          <w:p w14:paraId="02CE9784" w14:textId="387F07DC" w:rsidR="00A02103" w:rsidRPr="001975D6" w:rsidRDefault="00870627" w:rsidP="008069E6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Short video clip on child development</w:t>
            </w:r>
            <w:r w:rsidR="008279F5" w:rsidRPr="001975D6">
              <w:rPr>
                <w:rFonts w:cs="Arial"/>
                <w:bCs/>
              </w:rPr>
              <w:t xml:space="preserve"> at birth </w:t>
            </w:r>
            <w:r w:rsidR="000B1D47" w:rsidRPr="001975D6">
              <w:rPr>
                <w:rFonts w:cs="Arial"/>
                <w:bCs/>
              </w:rPr>
              <w:t>e.g.,</w:t>
            </w:r>
            <w:r w:rsidR="00E90E0D" w:rsidRPr="001975D6">
              <w:rPr>
                <w:rFonts w:cs="Arial"/>
                <w:bCs/>
              </w:rPr>
              <w:t xml:space="preserve"> </w:t>
            </w:r>
            <w:hyperlink r:id="rId13" w:history="1">
              <w:r w:rsidR="00447C19" w:rsidRPr="001975D6">
                <w:rPr>
                  <w:rStyle w:val="Hyperlink"/>
                  <w:rFonts w:cs="Arial"/>
                  <w:bCs/>
                </w:rPr>
                <w:t>https://youtu.be/B0ctgD82tIs</w:t>
              </w:r>
            </w:hyperlink>
            <w:r w:rsidR="00447C19" w:rsidRPr="001975D6">
              <w:rPr>
                <w:rFonts w:cs="Arial"/>
                <w:bCs/>
              </w:rPr>
              <w:t xml:space="preserve"> </w:t>
            </w:r>
            <w:r w:rsidR="00C868D5" w:rsidRPr="001975D6">
              <w:rPr>
                <w:rFonts w:cs="Arial"/>
                <w:bCs/>
              </w:rPr>
              <w:t>(last accessed on 26/01/21)</w:t>
            </w:r>
          </w:p>
          <w:p w14:paraId="03C3BBFD" w14:textId="77777777" w:rsidR="00CC088D" w:rsidRPr="001975D6" w:rsidRDefault="00CC088D" w:rsidP="008069E6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83C3E25" w14:textId="77777777" w:rsidR="00CC088D" w:rsidRPr="001975D6" w:rsidRDefault="00CC088D" w:rsidP="008069E6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B0C638B" w14:textId="31AC7372" w:rsidR="00A02103" w:rsidRPr="001975D6" w:rsidRDefault="00610690" w:rsidP="008069E6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Resource A -</w:t>
            </w:r>
            <w:r w:rsidR="00A02103" w:rsidRPr="001975D6">
              <w:rPr>
                <w:rFonts w:cs="Arial"/>
                <w:bCs/>
              </w:rPr>
              <w:t xml:space="preserve"> Growth </w:t>
            </w:r>
            <w:r w:rsidR="00D75172" w:rsidRPr="001975D6">
              <w:rPr>
                <w:rFonts w:cs="Arial"/>
                <w:bCs/>
              </w:rPr>
              <w:t>and development</w:t>
            </w:r>
            <w:r w:rsidR="0016277D" w:rsidRPr="001975D6">
              <w:rPr>
                <w:rFonts w:cs="Arial"/>
                <w:bCs/>
              </w:rPr>
              <w:t xml:space="preserve"> </w:t>
            </w:r>
            <w:r w:rsidR="00A02103" w:rsidRPr="001975D6">
              <w:rPr>
                <w:rFonts w:cs="Arial"/>
                <w:bCs/>
              </w:rPr>
              <w:t>birth</w:t>
            </w:r>
            <w:r w:rsidR="00FF74E5" w:rsidRPr="001975D6">
              <w:rPr>
                <w:rFonts w:cs="Arial"/>
                <w:bCs/>
              </w:rPr>
              <w:t xml:space="preserve"> – 1 month</w:t>
            </w:r>
          </w:p>
        </w:tc>
        <w:tc>
          <w:tcPr>
            <w:tcW w:w="747" w:type="pct"/>
          </w:tcPr>
          <w:p w14:paraId="31B09587" w14:textId="5207F437" w:rsidR="00880528" w:rsidRPr="001975D6" w:rsidRDefault="00880528" w:rsidP="00880528">
            <w:pPr>
              <w:tabs>
                <w:tab w:val="left" w:pos="3450"/>
              </w:tabs>
              <w:ind w:left="71" w:hanging="71"/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 1.1 Outline the patterns and stages of growth for children from birth to 5 years 11 months.</w:t>
            </w:r>
          </w:p>
          <w:p w14:paraId="4CEB0683" w14:textId="335CCEA8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14:paraId="6F659E56" w14:textId="77777777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14:paraId="287845C6" w14:textId="77777777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14:paraId="6553B0A6" w14:textId="4B872D9D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</w:tc>
      </w:tr>
      <w:tr w:rsidR="00933DFC" w:rsidRPr="001975D6" w14:paraId="6C6D36E3" w14:textId="77777777" w:rsidTr="00341F31">
        <w:trPr>
          <w:trHeight w:val="567"/>
        </w:trPr>
        <w:tc>
          <w:tcPr>
            <w:tcW w:w="455" w:type="pct"/>
          </w:tcPr>
          <w:p w14:paraId="33450AAC" w14:textId="34DF9781" w:rsidR="00DC4109" w:rsidRPr="001975D6" w:rsidRDefault="00DC4109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2</w:t>
            </w:r>
          </w:p>
        </w:tc>
        <w:tc>
          <w:tcPr>
            <w:tcW w:w="962" w:type="pct"/>
          </w:tcPr>
          <w:p w14:paraId="0D928DA5" w14:textId="77777777" w:rsidR="00C868D5" w:rsidRPr="001975D6" w:rsidRDefault="00DC4109" w:rsidP="00C868D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1646236E" w14:textId="77777777" w:rsidR="00C868D5" w:rsidRPr="001975D6" w:rsidRDefault="00C868D5" w:rsidP="00C868D5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89BFBC3" w14:textId="3E7449F2" w:rsidR="00DC4109" w:rsidRPr="001975D6" w:rsidRDefault="00C868D5" w:rsidP="00C868D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1.1 </w:t>
            </w:r>
            <w:r w:rsidR="00DC4109" w:rsidRPr="001975D6">
              <w:rPr>
                <w:rFonts w:cs="Arial"/>
                <w:bCs/>
              </w:rPr>
              <w:t>Outline the patterns and stages of growth for children from birth to 5 years 11 months.</w:t>
            </w:r>
          </w:p>
          <w:p w14:paraId="7177F75F" w14:textId="77777777" w:rsidR="00C868D5" w:rsidRPr="001975D6" w:rsidRDefault="00C868D5" w:rsidP="00C868D5">
            <w:pPr>
              <w:pStyle w:val="ListParagraph"/>
              <w:tabs>
                <w:tab w:val="left" w:pos="3450"/>
              </w:tabs>
              <w:ind w:left="408"/>
              <w:rPr>
                <w:rFonts w:cs="Arial"/>
                <w:bCs/>
              </w:rPr>
            </w:pPr>
          </w:p>
          <w:p w14:paraId="11CACD8E" w14:textId="18958E07" w:rsidR="00831A06" w:rsidRPr="001975D6" w:rsidRDefault="00831A06" w:rsidP="00831A06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1.2 Identify factors which influence growth and development from birth to 5 years 11 months.</w:t>
            </w:r>
          </w:p>
          <w:p w14:paraId="131651A4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A46C656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might also be able to:</w:t>
            </w:r>
          </w:p>
          <w:p w14:paraId="6833AF33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39CF069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Compare and contrast development stages.</w:t>
            </w:r>
          </w:p>
          <w:p w14:paraId="7AB73D26" w14:textId="645E828C" w:rsidR="002A735A" w:rsidRPr="001975D6" w:rsidRDefault="002A735A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Recognise key development milestones.</w:t>
            </w:r>
          </w:p>
        </w:tc>
        <w:tc>
          <w:tcPr>
            <w:tcW w:w="1925" w:type="pct"/>
          </w:tcPr>
          <w:p w14:paraId="56C3D3A8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Introduce learning outcomes (5 mins)</w:t>
            </w:r>
          </w:p>
          <w:p w14:paraId="319BC699" w14:textId="77777777" w:rsidR="00DC4109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179EADE" w14:textId="4753B434" w:rsidR="00CB31D2" w:rsidRPr="001975D6" w:rsidRDefault="00DC4109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led discussion</w:t>
            </w:r>
            <w:r w:rsidR="008B4CD5" w:rsidRPr="001975D6">
              <w:rPr>
                <w:rFonts w:cs="Arial"/>
                <w:bCs/>
              </w:rPr>
              <w:t xml:space="preserve"> </w:t>
            </w:r>
            <w:r w:rsidR="00585CA0" w:rsidRPr="001975D6">
              <w:rPr>
                <w:rFonts w:cs="Arial"/>
                <w:bCs/>
              </w:rPr>
              <w:t>reviewing the term ‘milestones</w:t>
            </w:r>
            <w:r w:rsidR="00A337AB" w:rsidRPr="001975D6">
              <w:rPr>
                <w:rFonts w:cs="Arial"/>
                <w:bCs/>
              </w:rPr>
              <w:t>’</w:t>
            </w:r>
            <w:r w:rsidR="002E5677" w:rsidRPr="001975D6">
              <w:rPr>
                <w:rFonts w:cs="Arial"/>
                <w:bCs/>
              </w:rPr>
              <w:t xml:space="preserve"> and </w:t>
            </w:r>
            <w:r w:rsidR="008B4CD5" w:rsidRPr="001975D6">
              <w:rPr>
                <w:rFonts w:cs="Arial"/>
                <w:bCs/>
              </w:rPr>
              <w:t xml:space="preserve">outlining </w:t>
            </w:r>
            <w:r w:rsidRPr="001975D6">
              <w:rPr>
                <w:rFonts w:cs="Arial"/>
                <w:bCs/>
              </w:rPr>
              <w:t>different stages of growth</w:t>
            </w:r>
            <w:r w:rsidR="00532424" w:rsidRPr="001975D6">
              <w:rPr>
                <w:rFonts w:cs="Arial"/>
                <w:bCs/>
              </w:rPr>
              <w:t>/</w:t>
            </w:r>
            <w:r w:rsidR="008B4CD5" w:rsidRPr="001975D6">
              <w:rPr>
                <w:rFonts w:cs="Arial"/>
                <w:bCs/>
              </w:rPr>
              <w:t>development</w:t>
            </w:r>
            <w:r w:rsidR="00A337AB" w:rsidRPr="001975D6">
              <w:rPr>
                <w:rFonts w:cs="Arial"/>
                <w:bCs/>
              </w:rPr>
              <w:t>:</w:t>
            </w:r>
          </w:p>
          <w:p w14:paraId="4C2342C7" w14:textId="5CCB3A73" w:rsidR="00940BE8" w:rsidRPr="001975D6" w:rsidRDefault="0017437C" w:rsidP="00CB31D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-</w:t>
            </w:r>
            <w:r w:rsidR="00CB31D2" w:rsidRPr="001975D6">
              <w:rPr>
                <w:rFonts w:cs="Arial"/>
                <w:bCs/>
              </w:rPr>
              <w:t>Intellectual/cognitive</w:t>
            </w:r>
          </w:p>
          <w:p w14:paraId="671D6D8D" w14:textId="7B8E327A" w:rsidR="00940BE8" w:rsidRPr="001975D6" w:rsidRDefault="0017437C" w:rsidP="00CB31D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-</w:t>
            </w:r>
            <w:r w:rsidR="00940BE8" w:rsidRPr="001975D6">
              <w:rPr>
                <w:rFonts w:cs="Arial"/>
                <w:bCs/>
              </w:rPr>
              <w:t>L</w:t>
            </w:r>
            <w:r w:rsidR="00CB31D2" w:rsidRPr="001975D6">
              <w:rPr>
                <w:rFonts w:cs="Arial"/>
                <w:bCs/>
              </w:rPr>
              <w:t>anguage/and communication</w:t>
            </w:r>
          </w:p>
          <w:p w14:paraId="5D915D51" w14:textId="2201DF54" w:rsidR="00FD778A" w:rsidRPr="001975D6" w:rsidRDefault="0017437C" w:rsidP="00CB31D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-</w:t>
            </w:r>
            <w:r w:rsidR="00CB31D2" w:rsidRPr="001975D6">
              <w:rPr>
                <w:rFonts w:cs="Arial"/>
                <w:bCs/>
              </w:rPr>
              <w:t xml:space="preserve">Emotional and social </w:t>
            </w:r>
            <w:r w:rsidR="00237F99" w:rsidRPr="001975D6">
              <w:rPr>
                <w:rFonts w:cs="Arial"/>
                <w:bCs/>
              </w:rPr>
              <w:t>classifications</w:t>
            </w:r>
            <w:r w:rsidR="00CB31D2" w:rsidRPr="001975D6">
              <w:rPr>
                <w:rFonts w:cs="Arial"/>
                <w:bCs/>
              </w:rPr>
              <w:t xml:space="preserve"> </w:t>
            </w:r>
          </w:p>
          <w:p w14:paraId="1D3433BF" w14:textId="0F5AC1AE" w:rsidR="00CB31D2" w:rsidRPr="001975D6" w:rsidRDefault="0017437C" w:rsidP="00CB31D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-</w:t>
            </w:r>
            <w:r w:rsidR="008D6121" w:rsidRPr="001975D6">
              <w:rPr>
                <w:rFonts w:cs="Arial"/>
                <w:bCs/>
              </w:rPr>
              <w:t xml:space="preserve">Physical Development - </w:t>
            </w:r>
            <w:r w:rsidR="0071438F" w:rsidRPr="001975D6">
              <w:rPr>
                <w:rFonts w:cs="Arial"/>
                <w:bCs/>
              </w:rPr>
              <w:t xml:space="preserve">Gross and fine motor </w:t>
            </w:r>
            <w:r w:rsidR="000B1D47" w:rsidRPr="001975D6">
              <w:rPr>
                <w:rFonts w:cs="Arial"/>
                <w:bCs/>
              </w:rPr>
              <w:t>skills (</w:t>
            </w:r>
            <w:r w:rsidR="00071053" w:rsidRPr="001975D6">
              <w:rPr>
                <w:rFonts w:cs="Arial"/>
                <w:bCs/>
              </w:rPr>
              <w:t>15</w:t>
            </w:r>
            <w:r w:rsidRPr="001975D6">
              <w:rPr>
                <w:rFonts w:cs="Arial"/>
                <w:bCs/>
              </w:rPr>
              <w:t xml:space="preserve"> </w:t>
            </w:r>
            <w:r w:rsidR="00CB31D2" w:rsidRPr="001975D6">
              <w:rPr>
                <w:rFonts w:cs="Arial"/>
                <w:bCs/>
              </w:rPr>
              <w:t>min)</w:t>
            </w:r>
          </w:p>
          <w:p w14:paraId="5034CBB4" w14:textId="77777777" w:rsidR="00754643" w:rsidRPr="001975D6" w:rsidRDefault="00CB48AE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 </w:t>
            </w:r>
          </w:p>
          <w:p w14:paraId="704381A1" w14:textId="7547493D" w:rsidR="006272C7" w:rsidRPr="001975D6" w:rsidRDefault="00881EB7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Working in pairs learners create </w:t>
            </w:r>
            <w:r w:rsidR="00792EB6" w:rsidRPr="001975D6">
              <w:rPr>
                <w:rFonts w:cs="Arial"/>
                <w:bCs/>
              </w:rPr>
              <w:t>factsheet</w:t>
            </w:r>
            <w:r w:rsidR="00504DA5" w:rsidRPr="001975D6">
              <w:rPr>
                <w:rFonts w:cs="Arial"/>
                <w:bCs/>
              </w:rPr>
              <w:t xml:space="preserve"> (Resource B</w:t>
            </w:r>
            <w:r w:rsidR="001D3EF2" w:rsidRPr="001975D6">
              <w:rPr>
                <w:rFonts w:cs="Arial"/>
                <w:bCs/>
              </w:rPr>
              <w:t xml:space="preserve"> details the brief)</w:t>
            </w:r>
            <w:r w:rsidR="00792EB6" w:rsidRPr="001975D6">
              <w:rPr>
                <w:rFonts w:cs="Arial"/>
                <w:bCs/>
              </w:rPr>
              <w:t xml:space="preserve"> </w:t>
            </w:r>
            <w:r w:rsidRPr="001975D6">
              <w:rPr>
                <w:rFonts w:cs="Arial"/>
                <w:bCs/>
              </w:rPr>
              <w:t>– Activity 2</w:t>
            </w:r>
            <w:r w:rsidR="003470CD" w:rsidRPr="001975D6">
              <w:rPr>
                <w:rFonts w:cs="Arial"/>
                <w:bCs/>
              </w:rPr>
              <w:t xml:space="preserve"> (</w:t>
            </w:r>
            <w:r w:rsidR="00006D96" w:rsidRPr="001975D6">
              <w:rPr>
                <w:rFonts w:cs="Arial"/>
                <w:bCs/>
              </w:rPr>
              <w:t>1 hr 10</w:t>
            </w:r>
            <w:r w:rsidR="003470CD" w:rsidRPr="001975D6">
              <w:rPr>
                <w:rFonts w:cs="Arial"/>
                <w:bCs/>
              </w:rPr>
              <w:t xml:space="preserve"> min)</w:t>
            </w:r>
            <w:r w:rsidRPr="001975D6">
              <w:rPr>
                <w:rFonts w:cs="Arial"/>
                <w:bCs/>
              </w:rPr>
              <w:t xml:space="preserve"> </w:t>
            </w:r>
          </w:p>
          <w:p w14:paraId="344DE4E0" w14:textId="77777777" w:rsidR="006272C7" w:rsidRPr="001975D6" w:rsidRDefault="006272C7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489366CF" w14:textId="77777777" w:rsidR="009B528C" w:rsidRPr="001975D6" w:rsidRDefault="0014540E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and learners working together </w:t>
            </w:r>
            <w:r w:rsidR="00D94E97" w:rsidRPr="001975D6">
              <w:rPr>
                <w:rFonts w:cs="Arial"/>
                <w:bCs/>
              </w:rPr>
              <w:t>discuss physical development in infancy</w:t>
            </w:r>
            <w:r w:rsidR="00006D96" w:rsidRPr="001975D6">
              <w:rPr>
                <w:rFonts w:cs="Arial"/>
                <w:bCs/>
              </w:rPr>
              <w:t>:</w:t>
            </w:r>
          </w:p>
          <w:p w14:paraId="26996254" w14:textId="6B99D530" w:rsidR="009B528C" w:rsidRPr="001975D6" w:rsidRDefault="009B528C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</w:t>
            </w:r>
            <w:r w:rsidR="00362871" w:rsidRPr="001975D6">
              <w:rPr>
                <w:rFonts w:cs="Arial"/>
                <w:bCs/>
              </w:rPr>
              <w:t>roxima</w:t>
            </w:r>
            <w:r w:rsidRPr="001975D6">
              <w:rPr>
                <w:rFonts w:cs="Arial"/>
                <w:bCs/>
              </w:rPr>
              <w:t>l</w:t>
            </w:r>
            <w:r w:rsidR="006503B8" w:rsidRPr="001975D6">
              <w:rPr>
                <w:rFonts w:cs="Arial"/>
                <w:bCs/>
              </w:rPr>
              <w:t>ity</w:t>
            </w:r>
          </w:p>
          <w:p w14:paraId="0457346A" w14:textId="1AD7DE57" w:rsidR="005B0721" w:rsidRPr="001975D6" w:rsidRDefault="005B0721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Ways to support development</w:t>
            </w:r>
            <w:r w:rsidR="008A3117" w:rsidRPr="001975D6">
              <w:rPr>
                <w:rFonts w:cs="Arial"/>
                <w:bCs/>
              </w:rPr>
              <w:t xml:space="preserve"> (20 min)</w:t>
            </w:r>
          </w:p>
          <w:p w14:paraId="2CA79BF0" w14:textId="7C52A104" w:rsidR="00580ECA" w:rsidRPr="001975D6" w:rsidRDefault="00580ECA" w:rsidP="00DC410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2B1E4BF" w14:textId="76CFD92F" w:rsidR="00DC4109" w:rsidRPr="001975D6" w:rsidRDefault="008A3117" w:rsidP="002A735A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  <w:bCs/>
              </w:rPr>
              <w:t>Tutor to summarise main aspects of session and encourage learners to add to their timeline</w:t>
            </w:r>
            <w:r w:rsidR="002A735A" w:rsidRPr="001975D6">
              <w:rPr>
                <w:rFonts w:cs="Arial"/>
                <w:bCs/>
              </w:rPr>
              <w:t xml:space="preserve"> from previous week</w:t>
            </w:r>
            <w:r w:rsidRPr="001975D6">
              <w:rPr>
                <w:rFonts w:cs="Arial"/>
                <w:bCs/>
              </w:rPr>
              <w:t xml:space="preserve"> (10 min).</w:t>
            </w:r>
          </w:p>
        </w:tc>
        <w:tc>
          <w:tcPr>
            <w:tcW w:w="911" w:type="pct"/>
          </w:tcPr>
          <w:p w14:paraId="5DA15CA9" w14:textId="230F8535" w:rsidR="003C518A" w:rsidRPr="001975D6" w:rsidRDefault="005501D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Resource B -</w:t>
            </w:r>
            <w:r w:rsidR="003C518A" w:rsidRPr="001975D6">
              <w:rPr>
                <w:rFonts w:cs="Arial"/>
                <w:bCs/>
              </w:rPr>
              <w:t xml:space="preserve"> </w:t>
            </w:r>
            <w:r w:rsidR="006272C7" w:rsidRPr="001975D6">
              <w:rPr>
                <w:rFonts w:cs="Arial"/>
                <w:bCs/>
              </w:rPr>
              <w:t>Physical de</w:t>
            </w:r>
            <w:r w:rsidR="00EF7DAA" w:rsidRPr="001975D6">
              <w:rPr>
                <w:rFonts w:cs="Arial"/>
                <w:bCs/>
              </w:rPr>
              <w:t xml:space="preserve">velopment and </w:t>
            </w:r>
            <w:r w:rsidR="000B1D47" w:rsidRPr="001975D6">
              <w:rPr>
                <w:rFonts w:cs="Arial"/>
                <w:bCs/>
              </w:rPr>
              <w:t>growth 6</w:t>
            </w:r>
            <w:r w:rsidR="00EF7DAA" w:rsidRPr="001975D6">
              <w:rPr>
                <w:rFonts w:cs="Arial"/>
                <w:bCs/>
              </w:rPr>
              <w:t xml:space="preserve"> months to 1 year.</w:t>
            </w:r>
          </w:p>
        </w:tc>
        <w:tc>
          <w:tcPr>
            <w:tcW w:w="747" w:type="pct"/>
          </w:tcPr>
          <w:p w14:paraId="11B2684C" w14:textId="6C43E530" w:rsidR="00C868D5" w:rsidRPr="001975D6" w:rsidRDefault="00C868D5" w:rsidP="00C868D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 1.1 Outline the patterns and stages of growth for children from birth to 5 years 11 months.</w:t>
            </w:r>
          </w:p>
          <w:p w14:paraId="0457F485" w14:textId="77777777" w:rsidR="00C868D5" w:rsidRPr="001975D6" w:rsidRDefault="00C868D5" w:rsidP="00C868D5">
            <w:pPr>
              <w:pStyle w:val="ListParagraph"/>
              <w:tabs>
                <w:tab w:val="left" w:pos="3450"/>
              </w:tabs>
              <w:ind w:left="408"/>
              <w:rPr>
                <w:rFonts w:cs="Arial"/>
                <w:bCs/>
              </w:rPr>
            </w:pPr>
          </w:p>
          <w:p w14:paraId="3D4C3BAD" w14:textId="3F807438" w:rsidR="00C868D5" w:rsidRPr="001975D6" w:rsidRDefault="00C868D5" w:rsidP="00C868D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 1.2 Identify factors which influence growth and development from birth to 5 years 11 months.</w:t>
            </w:r>
          </w:p>
          <w:p w14:paraId="126CA11B" w14:textId="77777777" w:rsidR="00DC4109" w:rsidRPr="001975D6" w:rsidRDefault="00DC4109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="00933DFC" w:rsidRPr="001975D6" w14:paraId="311146DA" w14:textId="77777777" w:rsidTr="00341F31">
        <w:trPr>
          <w:trHeight w:val="567"/>
        </w:trPr>
        <w:tc>
          <w:tcPr>
            <w:tcW w:w="455" w:type="pct"/>
          </w:tcPr>
          <w:p w14:paraId="3A4450E3" w14:textId="5A328A88" w:rsidR="00F91E5E" w:rsidRPr="001975D6" w:rsidRDefault="00794064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3</w:t>
            </w:r>
          </w:p>
        </w:tc>
        <w:tc>
          <w:tcPr>
            <w:tcW w:w="962" w:type="pct"/>
          </w:tcPr>
          <w:p w14:paraId="10E510DD" w14:textId="6B564267" w:rsidR="00F91E5E" w:rsidRPr="001975D6" w:rsidRDefault="00EF6F92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673E49D9" w14:textId="5BA40157" w:rsidR="00672D79" w:rsidRPr="001975D6" w:rsidRDefault="00672D7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DD45BF2" w14:textId="04482115" w:rsidR="00672D79" w:rsidRPr="001975D6" w:rsidRDefault="00672D7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1.1 Outline the patterns and stages of growth for children from birth to 5 years 11 months</w:t>
            </w:r>
          </w:p>
          <w:p w14:paraId="74FFB004" w14:textId="77777777" w:rsidR="00A56BC0" w:rsidRPr="001975D6" w:rsidRDefault="00A56BC0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26C7804" w14:textId="058514D8" w:rsidR="00232FF8" w:rsidRPr="001975D6" w:rsidRDefault="00232FF8" w:rsidP="00A56BC0">
            <w:pPr>
              <w:pStyle w:val="ListParagraph"/>
              <w:numPr>
                <w:ilvl w:val="1"/>
                <w:numId w:val="25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Identify factors which influence growth and development from birth to 5 years 11 months.</w:t>
            </w:r>
          </w:p>
          <w:p w14:paraId="30F6C234" w14:textId="77777777" w:rsidR="00A56BC0" w:rsidRPr="001975D6" w:rsidRDefault="00A56BC0" w:rsidP="00A56BC0">
            <w:pPr>
              <w:pStyle w:val="ListParagraph"/>
              <w:tabs>
                <w:tab w:val="left" w:pos="3450"/>
              </w:tabs>
              <w:ind w:left="408"/>
              <w:rPr>
                <w:rFonts w:cs="Arial"/>
                <w:bCs/>
              </w:rPr>
            </w:pPr>
          </w:p>
          <w:p w14:paraId="69DFF4E5" w14:textId="3E8B9270" w:rsidR="00597561" w:rsidRPr="001975D6" w:rsidRDefault="00597561" w:rsidP="009F0BE1">
            <w:pPr>
              <w:pStyle w:val="ListParagraph"/>
              <w:tabs>
                <w:tab w:val="left" w:pos="3450"/>
              </w:tabs>
              <w:ind w:left="408"/>
              <w:rPr>
                <w:rFonts w:cs="Arial"/>
                <w:bCs/>
              </w:rPr>
            </w:pPr>
          </w:p>
        </w:tc>
        <w:tc>
          <w:tcPr>
            <w:tcW w:w="1925" w:type="pct"/>
          </w:tcPr>
          <w:p w14:paraId="60FE372A" w14:textId="77777777" w:rsidR="00B17A35" w:rsidRPr="001975D6" w:rsidRDefault="00F47305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Introduce learning outcomes</w:t>
            </w:r>
            <w:r w:rsidR="00B17A35" w:rsidRPr="001975D6">
              <w:rPr>
                <w:rFonts w:cs="Arial"/>
                <w:bCs/>
              </w:rPr>
              <w:t xml:space="preserve"> (5 min)</w:t>
            </w:r>
          </w:p>
          <w:p w14:paraId="2C23BDCD" w14:textId="77777777" w:rsidR="00B17A35" w:rsidRPr="001975D6" w:rsidRDefault="00B17A35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743D6FC" w14:textId="07D5391B" w:rsidR="00963C50" w:rsidRPr="001975D6" w:rsidRDefault="00CA7988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led discussion</w:t>
            </w:r>
            <w:r w:rsidR="00E91278" w:rsidRPr="001975D6">
              <w:rPr>
                <w:rFonts w:cs="Arial"/>
                <w:bCs/>
              </w:rPr>
              <w:t xml:space="preserve"> and examples of</w:t>
            </w:r>
            <w:r w:rsidR="00963C50" w:rsidRPr="001975D6">
              <w:rPr>
                <w:rFonts w:cs="Arial"/>
                <w:bCs/>
              </w:rPr>
              <w:t>:</w:t>
            </w:r>
          </w:p>
          <w:p w14:paraId="05E6017B" w14:textId="78FFA5AD" w:rsidR="00890D82" w:rsidRPr="001975D6" w:rsidRDefault="00FE78D7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growth </w:t>
            </w:r>
            <w:r w:rsidR="00B17A35" w:rsidRPr="001975D6">
              <w:rPr>
                <w:rFonts w:cs="Arial"/>
                <w:bCs/>
              </w:rPr>
              <w:t xml:space="preserve">and development throughout </w:t>
            </w:r>
            <w:r w:rsidR="000B1D47" w:rsidRPr="001975D6">
              <w:rPr>
                <w:rFonts w:cs="Arial"/>
                <w:bCs/>
              </w:rPr>
              <w:t>each classification</w:t>
            </w:r>
            <w:r w:rsidR="00E91278" w:rsidRPr="001975D6">
              <w:rPr>
                <w:rFonts w:cs="Arial"/>
                <w:bCs/>
              </w:rPr>
              <w:t>:</w:t>
            </w:r>
            <w:r w:rsidR="00071053" w:rsidRPr="001975D6">
              <w:rPr>
                <w:rFonts w:cs="Arial"/>
                <w:bCs/>
              </w:rPr>
              <w:t xml:space="preserve"> </w:t>
            </w:r>
            <w:r w:rsidR="00194549" w:rsidRPr="001975D6">
              <w:rPr>
                <w:rFonts w:cs="Arial"/>
                <w:bCs/>
              </w:rPr>
              <w:t xml:space="preserve">factors that will impact and have a </w:t>
            </w:r>
            <w:r w:rsidR="000F193B" w:rsidRPr="001975D6">
              <w:rPr>
                <w:rFonts w:cs="Arial"/>
                <w:bCs/>
              </w:rPr>
              <w:t>long-term effect on growth and development</w:t>
            </w:r>
            <w:r w:rsidR="008F1DC4" w:rsidRPr="001975D6">
              <w:rPr>
                <w:rFonts w:cs="Arial"/>
                <w:bCs/>
              </w:rPr>
              <w:t xml:space="preserve"> (</w:t>
            </w:r>
            <w:r w:rsidR="00A6230F" w:rsidRPr="001975D6">
              <w:rPr>
                <w:rFonts w:cs="Arial"/>
                <w:bCs/>
              </w:rPr>
              <w:t>2</w:t>
            </w:r>
            <w:r w:rsidR="00CF31C4" w:rsidRPr="001975D6">
              <w:rPr>
                <w:rFonts w:cs="Arial"/>
                <w:bCs/>
              </w:rPr>
              <w:t>5</w:t>
            </w:r>
            <w:r w:rsidR="00A6230F" w:rsidRPr="001975D6">
              <w:rPr>
                <w:rFonts w:cs="Arial"/>
                <w:bCs/>
              </w:rPr>
              <w:t xml:space="preserve"> min)</w:t>
            </w:r>
            <w:r w:rsidR="00890D82" w:rsidRPr="001975D6">
              <w:rPr>
                <w:rFonts w:cs="Arial"/>
                <w:bCs/>
              </w:rPr>
              <w:t>.</w:t>
            </w:r>
          </w:p>
          <w:p w14:paraId="43CAB92E" w14:textId="77777777" w:rsidR="00890D82" w:rsidRPr="001975D6" w:rsidRDefault="00890D82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1E57A66" w14:textId="77777777" w:rsidR="00C05817" w:rsidRPr="001975D6" w:rsidRDefault="00A6230F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Working in pairs learners to complete their nominated </w:t>
            </w:r>
            <w:r w:rsidR="00C05817" w:rsidRPr="001975D6">
              <w:rPr>
                <w:rFonts w:cs="Arial"/>
                <w:bCs/>
              </w:rPr>
              <w:t>activity:</w:t>
            </w:r>
          </w:p>
          <w:p w14:paraId="68A6FF9C" w14:textId="27C4D826" w:rsidR="004144E9" w:rsidRPr="001975D6" w:rsidRDefault="000F193B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Activity 3:  </w:t>
            </w:r>
            <w:r w:rsidR="0095367B" w:rsidRPr="001975D6">
              <w:rPr>
                <w:rFonts w:cs="Arial"/>
                <w:bCs/>
              </w:rPr>
              <w:t xml:space="preserve">Resource C - </w:t>
            </w:r>
            <w:r w:rsidR="00A6230F" w:rsidRPr="001975D6">
              <w:rPr>
                <w:rFonts w:cs="Arial"/>
                <w:bCs/>
              </w:rPr>
              <w:t>Development table</w:t>
            </w:r>
            <w:r w:rsidR="00C05817" w:rsidRPr="001975D6">
              <w:rPr>
                <w:rFonts w:cs="Arial"/>
                <w:bCs/>
              </w:rPr>
              <w:t xml:space="preserve"> (60 min)</w:t>
            </w:r>
          </w:p>
          <w:p w14:paraId="45A4FC87" w14:textId="77777777" w:rsidR="00071053" w:rsidRPr="001975D6" w:rsidRDefault="00071053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FF308BC" w14:textId="019384E8" w:rsidR="00C05817" w:rsidRPr="001975D6" w:rsidRDefault="00C05817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Learners to display tables in room</w:t>
            </w:r>
            <w:r w:rsidR="002440A4" w:rsidRPr="001975D6">
              <w:rPr>
                <w:rFonts w:cs="Arial"/>
                <w:bCs/>
              </w:rPr>
              <w:t>.</w:t>
            </w:r>
          </w:p>
          <w:p w14:paraId="1E91A799" w14:textId="03D739F5" w:rsidR="00BE79C3" w:rsidRPr="001975D6" w:rsidRDefault="002440A4" w:rsidP="00BE79C3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and learners review </w:t>
            </w:r>
            <w:r w:rsidR="001975D6" w:rsidRPr="001975D6">
              <w:rPr>
                <w:rFonts w:cs="Arial"/>
                <w:bCs/>
              </w:rPr>
              <w:t>work. What</w:t>
            </w:r>
            <w:r w:rsidR="00E91278" w:rsidRPr="001975D6">
              <w:rPr>
                <w:rFonts w:cs="Arial"/>
                <w:bCs/>
              </w:rPr>
              <w:t xml:space="preserve"> have they learned from each other</w:t>
            </w:r>
            <w:r w:rsidR="004A0885" w:rsidRPr="001975D6">
              <w:rPr>
                <w:rFonts w:cs="Arial"/>
                <w:bCs/>
              </w:rPr>
              <w:t>?</w:t>
            </w:r>
            <w:r w:rsidR="00BE79C3" w:rsidRPr="001975D6">
              <w:rPr>
                <w:rFonts w:cs="Arial"/>
                <w:bCs/>
              </w:rPr>
              <w:t xml:space="preserve"> (</w:t>
            </w:r>
            <w:r w:rsidR="004A0885" w:rsidRPr="001975D6">
              <w:rPr>
                <w:rFonts w:cs="Arial"/>
                <w:bCs/>
              </w:rPr>
              <w:t>20</w:t>
            </w:r>
            <w:r w:rsidR="00BE79C3" w:rsidRPr="001975D6">
              <w:rPr>
                <w:rFonts w:cs="Arial"/>
                <w:bCs/>
              </w:rPr>
              <w:t xml:space="preserve"> min</w:t>
            </w:r>
            <w:r w:rsidR="000B1D47" w:rsidRPr="001975D6">
              <w:rPr>
                <w:rFonts w:cs="Arial"/>
                <w:bCs/>
              </w:rPr>
              <w:t>)</w:t>
            </w:r>
          </w:p>
          <w:p w14:paraId="05002674" w14:textId="54D75892" w:rsidR="00E91278" w:rsidRPr="001975D6" w:rsidRDefault="00E91278" w:rsidP="006503B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4FC2ECA0" w14:textId="1050319C" w:rsidR="00F91E5E" w:rsidRPr="001975D6" w:rsidRDefault="00422A3A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to summarise main aspects of session and encourage learners to add to their timeline (10 min).</w:t>
            </w:r>
          </w:p>
        </w:tc>
        <w:tc>
          <w:tcPr>
            <w:tcW w:w="911" w:type="pct"/>
          </w:tcPr>
          <w:p w14:paraId="5A5B65E0" w14:textId="77777777" w:rsidR="000F193B" w:rsidRPr="001975D6" w:rsidRDefault="000F19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8F88FAF" w14:textId="77777777" w:rsidR="000F193B" w:rsidRPr="001975D6" w:rsidRDefault="000F19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FCE055C" w14:textId="77777777" w:rsidR="000F193B" w:rsidRPr="001975D6" w:rsidRDefault="000F19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0D9F485" w14:textId="77777777" w:rsidR="000F193B" w:rsidRPr="001975D6" w:rsidRDefault="000F19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1A5A696" w14:textId="77777777" w:rsidR="000F193B" w:rsidRPr="001975D6" w:rsidRDefault="000F19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465EFCEE" w14:textId="6D25ED86" w:rsidR="00F91E5E" w:rsidRPr="001975D6" w:rsidRDefault="0095367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Resource C </w:t>
            </w:r>
            <w:r w:rsidR="000B1D47" w:rsidRPr="001975D6">
              <w:rPr>
                <w:rFonts w:cs="Arial"/>
                <w:bCs/>
              </w:rPr>
              <w:t>- Development</w:t>
            </w:r>
            <w:r w:rsidR="008F1DC4" w:rsidRPr="001975D6">
              <w:rPr>
                <w:rFonts w:cs="Arial"/>
                <w:bCs/>
              </w:rPr>
              <w:t xml:space="preserve"> table</w:t>
            </w:r>
          </w:p>
          <w:p w14:paraId="160113DA" w14:textId="77777777" w:rsidR="00F713D3" w:rsidRPr="001975D6" w:rsidRDefault="00F713D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6BC5A69" w14:textId="77777777" w:rsidR="00F713D3" w:rsidRPr="001975D6" w:rsidRDefault="00F713D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54BAF27" w14:textId="77777777" w:rsidR="00F713D3" w:rsidRPr="001975D6" w:rsidRDefault="00F713D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3FCA480" w14:textId="32E56475" w:rsidR="00F713D3" w:rsidRPr="001975D6" w:rsidRDefault="00F713D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747" w:type="pct"/>
          </w:tcPr>
          <w:p w14:paraId="5375A428" w14:textId="6327840C" w:rsidR="00F91E5E" w:rsidRPr="001975D6" w:rsidRDefault="005501DF" w:rsidP="005501DF">
            <w:pPr>
              <w:pStyle w:val="ListParagraph"/>
              <w:numPr>
                <w:ilvl w:val="1"/>
                <w:numId w:val="31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Outline the patterns and stages of growth for children</w:t>
            </w:r>
          </w:p>
          <w:p w14:paraId="0E3F64F8" w14:textId="0BBF0824" w:rsidR="005501DF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1.1 Identify factors which influence growth and development from birth to 5 years 11 months.</w:t>
            </w:r>
          </w:p>
        </w:tc>
      </w:tr>
      <w:tr w:rsidR="00933DFC" w:rsidRPr="001975D6" w14:paraId="15F2FB93" w14:textId="77777777" w:rsidTr="00341F31">
        <w:trPr>
          <w:trHeight w:val="567"/>
        </w:trPr>
        <w:tc>
          <w:tcPr>
            <w:tcW w:w="455" w:type="pct"/>
          </w:tcPr>
          <w:p w14:paraId="7ED7DAFB" w14:textId="43E8D054" w:rsidR="00F91E5E" w:rsidRPr="001975D6" w:rsidRDefault="009835FA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4</w:t>
            </w:r>
          </w:p>
        </w:tc>
        <w:tc>
          <w:tcPr>
            <w:tcW w:w="962" w:type="pct"/>
          </w:tcPr>
          <w:p w14:paraId="2AD20FBA" w14:textId="6CC5891F" w:rsidR="00F91E5E" w:rsidRPr="001975D6" w:rsidRDefault="008828EC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6A4752E8" w14:textId="77777777" w:rsidR="005501DF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96D0495" w14:textId="39F21D84" w:rsidR="00151C37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1.1 </w:t>
            </w:r>
            <w:r w:rsidR="00151C37" w:rsidRPr="001975D6">
              <w:rPr>
                <w:rFonts w:cs="Arial"/>
                <w:bCs/>
              </w:rPr>
              <w:t>Identify factors which influence growth and development from birth to 5 years 11 months.</w:t>
            </w:r>
          </w:p>
          <w:p w14:paraId="60D729D7" w14:textId="77777777" w:rsidR="00151C37" w:rsidRPr="001975D6" w:rsidRDefault="00151C3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25D712B" w14:textId="4CE034A3" w:rsidR="00156A6F" w:rsidRPr="001975D6" w:rsidRDefault="00156A6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1.3 Outline the importance of diet and exercise for children’s growth and development</w:t>
            </w:r>
          </w:p>
          <w:p w14:paraId="5508C000" w14:textId="77777777" w:rsidR="008828EC" w:rsidRPr="001975D6" w:rsidRDefault="008828EC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39F8BB75" w14:textId="77B77B79" w:rsidR="00156A6F" w:rsidRPr="001975D6" w:rsidRDefault="00156A6F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1925" w:type="pct"/>
          </w:tcPr>
          <w:p w14:paraId="44519D7F" w14:textId="03F83645" w:rsidR="000A2578" w:rsidRPr="001975D6" w:rsidRDefault="00672D7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Introduce learning outcomes</w:t>
            </w:r>
            <w:r w:rsidR="000A2578" w:rsidRPr="001975D6">
              <w:rPr>
                <w:rFonts w:cs="Arial"/>
                <w:bCs/>
              </w:rPr>
              <w:t xml:space="preserve"> (5 min)</w:t>
            </w:r>
          </w:p>
          <w:p w14:paraId="6446B2F5" w14:textId="77777777" w:rsidR="004A0885" w:rsidRPr="001975D6" w:rsidRDefault="004A0885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1ECC464" w14:textId="40DBB0DB" w:rsidR="00306F5C" w:rsidRPr="001975D6" w:rsidRDefault="00635CB6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to r</w:t>
            </w:r>
            <w:r w:rsidR="000A2578" w:rsidRPr="001975D6">
              <w:rPr>
                <w:rFonts w:cs="Arial"/>
                <w:bCs/>
              </w:rPr>
              <w:t>eview factors which influence growth and development</w:t>
            </w:r>
            <w:r w:rsidR="00306F5C" w:rsidRPr="001975D6">
              <w:rPr>
                <w:rFonts w:cs="Arial"/>
                <w:bCs/>
              </w:rPr>
              <w:t xml:space="preserve"> and lead into </w:t>
            </w:r>
            <w:r w:rsidR="00850FA1" w:rsidRPr="001975D6">
              <w:rPr>
                <w:rFonts w:cs="Arial"/>
                <w:bCs/>
              </w:rPr>
              <w:t>discussion</w:t>
            </w:r>
            <w:r w:rsidR="006527EE" w:rsidRPr="001975D6">
              <w:rPr>
                <w:rFonts w:cs="Arial"/>
                <w:bCs/>
              </w:rPr>
              <w:t xml:space="preserve"> on how these factors impact on children</w:t>
            </w:r>
            <w:r w:rsidR="00306F5C" w:rsidRPr="001975D6">
              <w:rPr>
                <w:rFonts w:cs="Arial"/>
                <w:bCs/>
              </w:rPr>
              <w:t>:</w:t>
            </w:r>
            <w:r w:rsidR="00850FA1" w:rsidRPr="001975D6">
              <w:rPr>
                <w:rFonts w:cs="Arial"/>
                <w:bCs/>
              </w:rPr>
              <w:t xml:space="preserve"> environmental </w:t>
            </w:r>
            <w:r w:rsidR="00502C72" w:rsidRPr="001975D6">
              <w:rPr>
                <w:rFonts w:cs="Arial"/>
                <w:bCs/>
              </w:rPr>
              <w:t>factors/nurture</w:t>
            </w:r>
          </w:p>
          <w:p w14:paraId="436E1740" w14:textId="010E1766" w:rsidR="00306F5C" w:rsidRPr="001975D6" w:rsidRDefault="00502C72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genetic factors/</w:t>
            </w:r>
            <w:r w:rsidR="000B1D47" w:rsidRPr="001975D6">
              <w:rPr>
                <w:rFonts w:cs="Arial"/>
                <w:bCs/>
              </w:rPr>
              <w:t>nature (</w:t>
            </w:r>
            <w:r w:rsidR="00FF4439" w:rsidRPr="001975D6">
              <w:rPr>
                <w:rFonts w:cs="Arial"/>
                <w:bCs/>
              </w:rPr>
              <w:t>20 min)</w:t>
            </w:r>
          </w:p>
          <w:p w14:paraId="09765C96" w14:textId="77777777" w:rsidR="0089291F" w:rsidRPr="001975D6" w:rsidRDefault="0089291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8B94C2B" w14:textId="77777777" w:rsidR="00CF1B52" w:rsidRPr="001975D6" w:rsidRDefault="0089291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to </w:t>
            </w:r>
            <w:r w:rsidR="00CF1B52" w:rsidRPr="001975D6">
              <w:rPr>
                <w:rFonts w:cs="Arial"/>
                <w:bCs/>
              </w:rPr>
              <w:t>questions learners:</w:t>
            </w:r>
          </w:p>
          <w:p w14:paraId="56409308" w14:textId="7C3BAD67" w:rsidR="00305F79" w:rsidRPr="001975D6" w:rsidRDefault="00E67B0D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‘</w:t>
            </w:r>
            <w:r w:rsidR="00FF4439" w:rsidRPr="001975D6">
              <w:rPr>
                <w:rFonts w:cs="Arial"/>
                <w:bCs/>
              </w:rPr>
              <w:t>If a child is overweight</w:t>
            </w:r>
            <w:r w:rsidRPr="001975D6">
              <w:rPr>
                <w:rFonts w:cs="Arial"/>
                <w:bCs/>
              </w:rPr>
              <w:t xml:space="preserve"> what factors influence this?</w:t>
            </w:r>
            <w:r w:rsidR="00305F79" w:rsidRPr="001975D6">
              <w:rPr>
                <w:rFonts w:cs="Arial"/>
                <w:bCs/>
              </w:rPr>
              <w:t>’</w:t>
            </w:r>
          </w:p>
          <w:p w14:paraId="1878343E" w14:textId="77777777" w:rsidR="00DC3F63" w:rsidRPr="001975D6" w:rsidRDefault="00DC3F6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B358242" w14:textId="074C3C32" w:rsidR="00F91E5E" w:rsidRPr="001975D6" w:rsidRDefault="000F3DD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to </w:t>
            </w:r>
            <w:r w:rsidR="00305F79" w:rsidRPr="001975D6">
              <w:rPr>
                <w:rFonts w:cs="Arial"/>
                <w:bCs/>
              </w:rPr>
              <w:t xml:space="preserve">capture key words on whiteboard </w:t>
            </w:r>
            <w:r w:rsidR="0005573B" w:rsidRPr="001975D6">
              <w:rPr>
                <w:rFonts w:cs="Arial"/>
                <w:bCs/>
              </w:rPr>
              <w:t>and discuss</w:t>
            </w:r>
            <w:r w:rsidR="00953ECE" w:rsidRPr="001975D6">
              <w:rPr>
                <w:rFonts w:cs="Arial"/>
                <w:bCs/>
              </w:rPr>
              <w:t xml:space="preserve"> possible environmental/genetic factors for this</w:t>
            </w:r>
            <w:r w:rsidR="00BC6FC9" w:rsidRPr="001975D6">
              <w:rPr>
                <w:rFonts w:cs="Arial"/>
                <w:bCs/>
              </w:rPr>
              <w:t xml:space="preserve"> </w:t>
            </w:r>
            <w:r w:rsidR="00D715C0" w:rsidRPr="001975D6">
              <w:rPr>
                <w:rFonts w:cs="Arial"/>
                <w:bCs/>
              </w:rPr>
              <w:t>(20 min)</w:t>
            </w:r>
            <w:r w:rsidR="004D2559" w:rsidRPr="001975D6">
              <w:rPr>
                <w:rFonts w:cs="Arial"/>
                <w:bCs/>
              </w:rPr>
              <w:t>.</w:t>
            </w:r>
            <w:r w:rsidR="004A00B1" w:rsidRPr="001975D6">
              <w:rPr>
                <w:rFonts w:cs="Arial"/>
                <w:bCs/>
              </w:rPr>
              <w:t xml:space="preserve"> </w:t>
            </w:r>
          </w:p>
          <w:p w14:paraId="12ADFFD1" w14:textId="77777777" w:rsidR="004A0885" w:rsidRPr="001975D6" w:rsidRDefault="004A0885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B40E502" w14:textId="5E3ED487" w:rsidR="001216E4" w:rsidRPr="001975D6" w:rsidRDefault="001216E4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Wo</w:t>
            </w:r>
            <w:r w:rsidR="00D01926" w:rsidRPr="001975D6">
              <w:rPr>
                <w:rFonts w:cs="Arial"/>
                <w:bCs/>
              </w:rPr>
              <w:t xml:space="preserve">rking in small groups learners </w:t>
            </w:r>
          </w:p>
          <w:p w14:paraId="71E9C659" w14:textId="26BADE3C" w:rsidR="00DC3F63" w:rsidRPr="001975D6" w:rsidRDefault="00D01926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Complete </w:t>
            </w:r>
            <w:r w:rsidR="00BB654E" w:rsidRPr="001975D6">
              <w:rPr>
                <w:rFonts w:cs="Arial"/>
                <w:bCs/>
              </w:rPr>
              <w:t>Resource D – Poster.</w:t>
            </w:r>
            <w:r w:rsidR="00094E29" w:rsidRPr="001975D6">
              <w:rPr>
                <w:rFonts w:cs="Arial"/>
                <w:bCs/>
              </w:rPr>
              <w:t xml:space="preserve"> Exercise and Diet</w:t>
            </w:r>
            <w:r w:rsidR="00BB654E" w:rsidRPr="001975D6">
              <w:rPr>
                <w:rFonts w:cs="Arial"/>
                <w:bCs/>
              </w:rPr>
              <w:t xml:space="preserve">. </w:t>
            </w:r>
            <w:r w:rsidR="00FE4600" w:rsidRPr="001975D6">
              <w:rPr>
                <w:rFonts w:cs="Arial"/>
                <w:bCs/>
              </w:rPr>
              <w:t>Learner to create a poster relating the importance</w:t>
            </w:r>
            <w:r w:rsidR="00A063DE" w:rsidRPr="001975D6">
              <w:rPr>
                <w:rFonts w:cs="Arial"/>
                <w:bCs/>
              </w:rPr>
              <w:t>/impact</w:t>
            </w:r>
            <w:r w:rsidR="00FE4600" w:rsidRPr="001975D6">
              <w:rPr>
                <w:rFonts w:cs="Arial"/>
                <w:bCs/>
              </w:rPr>
              <w:t xml:space="preserve"> of a</w:t>
            </w:r>
            <w:r w:rsidR="00434BCB" w:rsidRPr="001975D6">
              <w:rPr>
                <w:rFonts w:cs="Arial"/>
                <w:bCs/>
              </w:rPr>
              <w:t>:</w:t>
            </w:r>
            <w:r w:rsidR="00FE4600" w:rsidRPr="001975D6">
              <w:rPr>
                <w:rFonts w:cs="Arial"/>
                <w:bCs/>
              </w:rPr>
              <w:t xml:space="preserve"> healthy diet, </w:t>
            </w:r>
            <w:r w:rsidR="00434BCB" w:rsidRPr="001975D6">
              <w:rPr>
                <w:rFonts w:cs="Arial"/>
                <w:bCs/>
              </w:rPr>
              <w:t>dietary deficiencies on health and weight, exercise to develop gross motor skills and independence</w:t>
            </w:r>
            <w:r w:rsidR="00A063DE" w:rsidRPr="001975D6">
              <w:rPr>
                <w:rFonts w:cs="Arial"/>
                <w:bCs/>
              </w:rPr>
              <w:t xml:space="preserve"> and the amount of exercise required </w:t>
            </w:r>
            <w:r w:rsidR="00DC3F63" w:rsidRPr="001975D6">
              <w:rPr>
                <w:rFonts w:cs="Arial"/>
                <w:bCs/>
              </w:rPr>
              <w:t xml:space="preserve">from birth to 5 years 11 months. Learners could use the internet to research – the website in the </w:t>
            </w:r>
            <w:r w:rsidR="000B1D47" w:rsidRPr="001975D6">
              <w:rPr>
                <w:rFonts w:cs="Arial"/>
                <w:bCs/>
              </w:rPr>
              <w:t>resource’s</w:t>
            </w:r>
            <w:r w:rsidR="00DC3F63" w:rsidRPr="001975D6">
              <w:rPr>
                <w:rFonts w:cs="Arial"/>
                <w:bCs/>
              </w:rPr>
              <w:t xml:space="preserve"> column is a suggestion only.</w:t>
            </w:r>
          </w:p>
          <w:p w14:paraId="2B6C1F07" w14:textId="57E471AC" w:rsidR="00D01926" w:rsidRPr="001975D6" w:rsidRDefault="003E4ED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 (</w:t>
            </w:r>
            <w:r w:rsidR="00553AFE" w:rsidRPr="001975D6">
              <w:rPr>
                <w:rFonts w:cs="Arial"/>
                <w:bCs/>
              </w:rPr>
              <w:t>1 hr 10</w:t>
            </w:r>
            <w:r w:rsidRPr="001975D6">
              <w:rPr>
                <w:rFonts w:cs="Arial"/>
                <w:bCs/>
              </w:rPr>
              <w:t xml:space="preserve"> min)</w:t>
            </w:r>
            <w:r w:rsidR="00553AFE" w:rsidRPr="001975D6">
              <w:rPr>
                <w:rFonts w:cs="Arial"/>
                <w:bCs/>
              </w:rPr>
              <w:t>.</w:t>
            </w:r>
          </w:p>
          <w:p w14:paraId="11738B6B" w14:textId="18B84C3F" w:rsidR="00553AFE" w:rsidRPr="001975D6" w:rsidRDefault="00553AF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63C3D1D" w14:textId="2BE7D920" w:rsidR="00B52891" w:rsidRPr="001975D6" w:rsidRDefault="00553AFE" w:rsidP="003C488A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to lead review</w:t>
            </w:r>
            <w:r w:rsidR="00E42222" w:rsidRPr="001975D6">
              <w:rPr>
                <w:rFonts w:cs="Arial"/>
                <w:bCs/>
              </w:rPr>
              <w:t xml:space="preserve"> of work with learners highlighting interesting facts</w:t>
            </w:r>
            <w:r w:rsidR="003C488A" w:rsidRPr="001975D6">
              <w:rPr>
                <w:rFonts w:cs="Arial"/>
                <w:bCs/>
              </w:rPr>
              <w:t xml:space="preserve">, clarifying areas of </w:t>
            </w:r>
            <w:r w:rsidR="00B2403F" w:rsidRPr="001975D6">
              <w:rPr>
                <w:rFonts w:cs="Arial"/>
                <w:bCs/>
              </w:rPr>
              <w:t>uncertainty,</w:t>
            </w:r>
            <w:r w:rsidR="003C488A" w:rsidRPr="001975D6">
              <w:rPr>
                <w:rFonts w:cs="Arial"/>
                <w:bCs/>
              </w:rPr>
              <w:t xml:space="preserve"> and reinforcing learning (</w:t>
            </w:r>
            <w:r w:rsidR="00C86C87" w:rsidRPr="001975D6">
              <w:rPr>
                <w:rFonts w:cs="Arial"/>
                <w:bCs/>
              </w:rPr>
              <w:t>5</w:t>
            </w:r>
            <w:r w:rsidR="003C488A" w:rsidRPr="001975D6">
              <w:rPr>
                <w:rFonts w:cs="Arial"/>
                <w:bCs/>
              </w:rPr>
              <w:t xml:space="preserve"> min).</w:t>
            </w:r>
          </w:p>
        </w:tc>
        <w:tc>
          <w:tcPr>
            <w:tcW w:w="911" w:type="pct"/>
          </w:tcPr>
          <w:p w14:paraId="74EEACBB" w14:textId="77777777" w:rsidR="00875B41" w:rsidRPr="001975D6" w:rsidRDefault="00875B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Activity</w:t>
            </w:r>
            <w:r w:rsidR="000F3DD3" w:rsidRPr="001975D6">
              <w:rPr>
                <w:rFonts w:cs="Arial"/>
                <w:bCs/>
              </w:rPr>
              <w:t>: Whiteboard</w:t>
            </w:r>
          </w:p>
          <w:p w14:paraId="5AD5510B" w14:textId="77777777" w:rsidR="00094E29" w:rsidRPr="001975D6" w:rsidRDefault="00094E29" w:rsidP="00F91E5E">
            <w:pPr>
              <w:tabs>
                <w:tab w:val="left" w:pos="3450"/>
              </w:tabs>
              <w:rPr>
                <w:bCs/>
              </w:rPr>
            </w:pPr>
          </w:p>
          <w:p w14:paraId="6DB3871E" w14:textId="7383C7D1" w:rsidR="00FE0157" w:rsidRPr="001975D6" w:rsidRDefault="00BB654E" w:rsidP="00F91E5E">
            <w:pPr>
              <w:tabs>
                <w:tab w:val="left" w:pos="3450"/>
              </w:tabs>
              <w:rPr>
                <w:b/>
              </w:rPr>
            </w:pPr>
            <w:r w:rsidRPr="001975D6">
              <w:rPr>
                <w:bCs/>
              </w:rPr>
              <w:t>Resource D</w:t>
            </w:r>
          </w:p>
          <w:p w14:paraId="45990931" w14:textId="77777777" w:rsidR="00BB654E" w:rsidRPr="001975D6" w:rsidRDefault="00BB654E" w:rsidP="00F91E5E">
            <w:pPr>
              <w:tabs>
                <w:tab w:val="left" w:pos="3450"/>
              </w:tabs>
              <w:rPr>
                <w:b/>
              </w:rPr>
            </w:pPr>
          </w:p>
          <w:p w14:paraId="27EBA5A7" w14:textId="4ADCDB7C" w:rsidR="00502C04" w:rsidRPr="001975D6" w:rsidRDefault="003E4EDE" w:rsidP="00F91E5E">
            <w:pPr>
              <w:tabs>
                <w:tab w:val="left" w:pos="3450"/>
              </w:tabs>
              <w:rPr>
                <w:bCs/>
              </w:rPr>
            </w:pPr>
            <w:r w:rsidRPr="001975D6">
              <w:rPr>
                <w:bCs/>
              </w:rPr>
              <w:t xml:space="preserve">Specialist </w:t>
            </w:r>
            <w:r w:rsidR="000B1D47" w:rsidRPr="001975D6">
              <w:rPr>
                <w:bCs/>
              </w:rPr>
              <w:t>textbooks</w:t>
            </w:r>
            <w:r w:rsidRPr="001975D6">
              <w:rPr>
                <w:bCs/>
              </w:rPr>
              <w:t>/journals/</w:t>
            </w:r>
          </w:p>
          <w:p w14:paraId="7F914115" w14:textId="77777777" w:rsidR="00502C04" w:rsidRPr="001975D6" w:rsidRDefault="00502C04" w:rsidP="00F91E5E">
            <w:pPr>
              <w:tabs>
                <w:tab w:val="left" w:pos="3450"/>
              </w:tabs>
              <w:rPr>
                <w:bCs/>
              </w:rPr>
            </w:pPr>
          </w:p>
          <w:p w14:paraId="4D213B68" w14:textId="10FF5EBF" w:rsidR="003E4EDE" w:rsidRPr="001975D6" w:rsidRDefault="003E4EDE" w:rsidP="00F91E5E">
            <w:pPr>
              <w:tabs>
                <w:tab w:val="left" w:pos="3450"/>
              </w:tabs>
              <w:rPr>
                <w:bCs/>
              </w:rPr>
            </w:pPr>
            <w:r w:rsidRPr="001975D6">
              <w:rPr>
                <w:bCs/>
              </w:rPr>
              <w:t>Internet</w:t>
            </w:r>
            <w:r w:rsidR="00502C04" w:rsidRPr="001975D6">
              <w:rPr>
                <w:bCs/>
              </w:rPr>
              <w:t xml:space="preserve"> </w:t>
            </w:r>
            <w:r w:rsidR="0084519D" w:rsidRPr="001975D6">
              <w:rPr>
                <w:bCs/>
              </w:rPr>
              <w:t>links for example:</w:t>
            </w:r>
          </w:p>
          <w:p w14:paraId="2FE278A4" w14:textId="77777777" w:rsidR="00DC3F63" w:rsidRPr="001975D6" w:rsidRDefault="00DC3F63" w:rsidP="00F91E5E">
            <w:pPr>
              <w:tabs>
                <w:tab w:val="left" w:pos="3450"/>
              </w:tabs>
              <w:rPr>
                <w:bCs/>
              </w:rPr>
            </w:pPr>
          </w:p>
          <w:p w14:paraId="20015190" w14:textId="21FAA891" w:rsidR="00502C04" w:rsidRPr="001975D6" w:rsidRDefault="009C33CC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hyperlink r:id="rId14" w:history="1">
              <w:r w:rsidR="00DC3F63" w:rsidRPr="001975D6">
                <w:rPr>
                  <w:rStyle w:val="Hyperlink"/>
                  <w:rFonts w:cs="Arial"/>
                  <w:bCs/>
                </w:rPr>
                <w:t>https://www.gosh.nhs.uk/medical-information/general-health-advice/leading-active-lifestyle/exercise-children-and-young-people</w:t>
              </w:r>
            </w:hyperlink>
            <w:r w:rsidR="00DC3F63" w:rsidRPr="001975D6">
              <w:rPr>
                <w:rFonts w:cs="Arial"/>
                <w:bCs/>
              </w:rPr>
              <w:t xml:space="preserve"> </w:t>
            </w:r>
            <w:r w:rsidR="009400B9" w:rsidRPr="001975D6">
              <w:rPr>
                <w:rFonts w:cs="Arial"/>
                <w:bCs/>
              </w:rPr>
              <w:t>(last accessed on 26/01/21)</w:t>
            </w:r>
          </w:p>
        </w:tc>
        <w:tc>
          <w:tcPr>
            <w:tcW w:w="747" w:type="pct"/>
          </w:tcPr>
          <w:p w14:paraId="44BA5EAD" w14:textId="38CB25B2" w:rsidR="005501DF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1.1 Identify factors which influence growth and development from birth to 5 years 11 months.</w:t>
            </w:r>
          </w:p>
          <w:p w14:paraId="3CCEFC6C" w14:textId="77777777" w:rsidR="005501DF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DA2B47C" w14:textId="6BB69273" w:rsidR="00F91E5E" w:rsidRPr="001975D6" w:rsidRDefault="005501DF" w:rsidP="005501D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1.3 Outline the importance of diet and exercise for children’s growth and development</w:t>
            </w:r>
          </w:p>
        </w:tc>
      </w:tr>
      <w:tr w:rsidR="00933DFC" w:rsidRPr="001975D6" w14:paraId="31A12A19" w14:textId="77777777" w:rsidTr="00341F31">
        <w:trPr>
          <w:trHeight w:val="567"/>
        </w:trPr>
        <w:tc>
          <w:tcPr>
            <w:tcW w:w="455" w:type="pct"/>
          </w:tcPr>
          <w:p w14:paraId="25A9FA11" w14:textId="3B5E748A" w:rsidR="00F91E5E" w:rsidRPr="001975D6" w:rsidRDefault="003C488A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5</w:t>
            </w:r>
          </w:p>
        </w:tc>
        <w:tc>
          <w:tcPr>
            <w:tcW w:w="962" w:type="pct"/>
          </w:tcPr>
          <w:p w14:paraId="04EB127B" w14:textId="6394166F" w:rsidR="0078566D" w:rsidRPr="001975D6" w:rsidRDefault="00987ED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LO 1 </w:t>
            </w:r>
            <w:r w:rsidR="00D64C4C" w:rsidRPr="001975D6">
              <w:rPr>
                <w:rFonts w:cs="Arial"/>
                <w:bCs/>
              </w:rPr>
              <w:t>Know about factors which influence growth and development of children from birth to 5 year</w:t>
            </w:r>
            <w:r w:rsidR="00CF563C" w:rsidRPr="001975D6">
              <w:rPr>
                <w:rFonts w:cs="Arial"/>
                <w:bCs/>
              </w:rPr>
              <w:t>s 11 months</w:t>
            </w:r>
          </w:p>
        </w:tc>
        <w:tc>
          <w:tcPr>
            <w:tcW w:w="1925" w:type="pct"/>
          </w:tcPr>
          <w:p w14:paraId="7DB7F227" w14:textId="16A05356" w:rsidR="00592B71" w:rsidRPr="001975D6" w:rsidRDefault="00592B71" w:rsidP="00592B71">
            <w:r w:rsidRPr="001975D6">
              <w:t>Learning outcomes</w:t>
            </w:r>
            <w:r w:rsidR="00B47075" w:rsidRPr="001975D6">
              <w:t xml:space="preserve"> from the unit qualification spec. Learners to complete the suggested Task 1 from the spec in this session.</w:t>
            </w:r>
            <w:r w:rsidRPr="001975D6">
              <w:t xml:space="preserve"> set out (5 min) </w:t>
            </w:r>
          </w:p>
          <w:p w14:paraId="14D1CCA3" w14:textId="77777777" w:rsidR="00592B71" w:rsidRPr="001975D6" w:rsidRDefault="00592B71" w:rsidP="00592B71"/>
          <w:p w14:paraId="44F86376" w14:textId="09261706" w:rsidR="007620D4" w:rsidRPr="001975D6" w:rsidRDefault="00592B71" w:rsidP="00592B71">
            <w:pPr>
              <w:rPr>
                <w:rFonts w:cs="Arial"/>
                <w:bCs/>
              </w:rPr>
            </w:pPr>
            <w:r w:rsidRPr="001975D6">
              <w:t xml:space="preserve">Tutor to use role of facilitator to ensure all learners submit work within the specified </w:t>
            </w:r>
            <w:r w:rsidR="004D2011" w:rsidRPr="001975D6">
              <w:t>timeline</w:t>
            </w:r>
            <w:r w:rsidR="007620D4" w:rsidRPr="001975D6">
              <w:t>. Learners are to p</w:t>
            </w:r>
            <w:r w:rsidR="007620D4" w:rsidRPr="001975D6">
              <w:rPr>
                <w:rFonts w:cs="Arial"/>
                <w:bCs/>
              </w:rPr>
              <w:t>roduce a booklet which provides information on the growth and development of young children from birth to 5 years 11 months. The booklet must include:</w:t>
            </w:r>
          </w:p>
          <w:p w14:paraId="2341B4C7" w14:textId="50DC3841" w:rsidR="007620D4" w:rsidRPr="001975D6" w:rsidRDefault="00C86C87" w:rsidP="00592B71">
            <w:r w:rsidRPr="001975D6">
              <w:t>-</w:t>
            </w:r>
            <w:r w:rsidR="007620D4" w:rsidRPr="001975D6">
              <w:t>an introduction</w:t>
            </w:r>
          </w:p>
          <w:p w14:paraId="762E1044" w14:textId="77777777" w:rsidR="007620D4" w:rsidRPr="001975D6" w:rsidRDefault="007620D4" w:rsidP="00592B71">
            <w:r w:rsidRPr="001975D6">
              <w:t>-four factors which may influence a child’s growth and development</w:t>
            </w:r>
          </w:p>
          <w:p w14:paraId="4FA45677" w14:textId="24719CF9" w:rsidR="00592B71" w:rsidRPr="001975D6" w:rsidRDefault="007620D4" w:rsidP="00592B71">
            <w:r w:rsidRPr="001975D6">
              <w:t>-</w:t>
            </w:r>
            <w:r w:rsidR="0066484A" w:rsidRPr="001975D6">
              <w:t xml:space="preserve">the importance of diet and exercise for children’s growth and development. </w:t>
            </w:r>
            <w:r w:rsidR="00592B71" w:rsidRPr="001975D6">
              <w:t>(1 hr 5</w:t>
            </w:r>
            <w:r w:rsidR="00AE5A6E" w:rsidRPr="001975D6">
              <w:t>0</w:t>
            </w:r>
            <w:r w:rsidR="00592B71" w:rsidRPr="001975D6">
              <w:t xml:space="preserve"> min).</w:t>
            </w:r>
          </w:p>
          <w:p w14:paraId="359FBC99" w14:textId="532D8504" w:rsidR="00AE5A6E" w:rsidRPr="001975D6" w:rsidRDefault="00AE5A6E" w:rsidP="00592B71"/>
          <w:p w14:paraId="4930A3EB" w14:textId="5AEE66EC" w:rsidR="00F91E5E" w:rsidRPr="001975D6" w:rsidRDefault="00AE5A6E" w:rsidP="00AE5A6E">
            <w:r w:rsidRPr="001975D6">
              <w:t>Plenary (5 mins)</w:t>
            </w:r>
          </w:p>
        </w:tc>
        <w:tc>
          <w:tcPr>
            <w:tcW w:w="911" w:type="pct"/>
          </w:tcPr>
          <w:p w14:paraId="2407ED2E" w14:textId="77777777" w:rsidR="00CF563C" w:rsidRPr="001975D6" w:rsidRDefault="00B47075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Qualification Specification -Tas</w:t>
            </w:r>
            <w:r w:rsidR="000869B2" w:rsidRPr="001975D6">
              <w:rPr>
                <w:rFonts w:cs="Arial"/>
                <w:bCs/>
              </w:rPr>
              <w:t>k 1 -</w:t>
            </w:r>
            <w:r w:rsidR="00CF563C" w:rsidRPr="001975D6">
              <w:rPr>
                <w:rFonts w:cs="Arial"/>
                <w:bCs/>
              </w:rPr>
              <w:t>Growth and development of young children</w:t>
            </w:r>
            <w:r w:rsidR="000869B2" w:rsidRPr="001975D6">
              <w:rPr>
                <w:rFonts w:cs="Arial"/>
                <w:bCs/>
              </w:rPr>
              <w:t>.</w:t>
            </w:r>
          </w:p>
          <w:p w14:paraId="534B0C57" w14:textId="77777777" w:rsidR="00AE5A6E" w:rsidRPr="001975D6" w:rsidRDefault="00AE5A6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6BD25FC" w14:textId="617958B3" w:rsidR="00AE5A6E" w:rsidRPr="001975D6" w:rsidRDefault="00AE5A6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Pens/markers</w:t>
            </w:r>
          </w:p>
          <w:p w14:paraId="10EFA23C" w14:textId="77777777" w:rsidR="00AE5A6E" w:rsidRPr="001975D6" w:rsidRDefault="00AE5A6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BE14F37" w14:textId="42D0EBEA" w:rsidR="00AE5A6E" w:rsidRPr="001975D6" w:rsidRDefault="00AE5A6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Paper</w:t>
            </w:r>
          </w:p>
          <w:p w14:paraId="6A0D40CA" w14:textId="494EB8E4" w:rsidR="00AE5A6E" w:rsidRPr="001975D6" w:rsidRDefault="00AE5A6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747" w:type="pct"/>
          </w:tcPr>
          <w:p w14:paraId="197B7E18" w14:textId="74EA7320" w:rsidR="00F91E5E" w:rsidRPr="001975D6" w:rsidRDefault="007620D4" w:rsidP="00067CA3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  <w:bCs/>
              </w:rPr>
              <w:t>LO 1, AC 1.1, 1.2 and 1.3.</w:t>
            </w:r>
            <w:r w:rsidR="00E26D43" w:rsidRPr="001975D6">
              <w:rPr>
                <w:rFonts w:cs="Arial"/>
                <w:bCs/>
              </w:rPr>
              <w:t xml:space="preserve"> </w:t>
            </w:r>
          </w:p>
        </w:tc>
      </w:tr>
      <w:tr w:rsidR="00933DFC" w:rsidRPr="001975D6" w14:paraId="0E2BE067" w14:textId="77777777" w:rsidTr="00341F31">
        <w:trPr>
          <w:trHeight w:val="567"/>
        </w:trPr>
        <w:tc>
          <w:tcPr>
            <w:tcW w:w="455" w:type="pct"/>
          </w:tcPr>
          <w:p w14:paraId="0ED8D096" w14:textId="5548805A" w:rsidR="00F91E5E" w:rsidRPr="001975D6" w:rsidRDefault="003C488A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6</w:t>
            </w:r>
          </w:p>
        </w:tc>
        <w:tc>
          <w:tcPr>
            <w:tcW w:w="962" w:type="pct"/>
          </w:tcPr>
          <w:p w14:paraId="015DBA69" w14:textId="77777777" w:rsidR="00497C93" w:rsidRPr="001975D6" w:rsidRDefault="00497C93" w:rsidP="00497C93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03C4F9FB" w14:textId="77777777" w:rsidR="00497C93" w:rsidRPr="001975D6" w:rsidRDefault="00497C93" w:rsidP="00497C93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EC6B341" w14:textId="36B6CFA0" w:rsidR="00F91E5E" w:rsidRPr="001975D6" w:rsidRDefault="00497C93" w:rsidP="00497C93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  <w:bCs/>
              </w:rPr>
              <w:t>2.1 Identify activities which promote children’s physical development</w:t>
            </w:r>
          </w:p>
        </w:tc>
        <w:tc>
          <w:tcPr>
            <w:tcW w:w="1925" w:type="pct"/>
          </w:tcPr>
          <w:p w14:paraId="26C16584" w14:textId="506F8E35" w:rsidR="00C00403" w:rsidRPr="001975D6" w:rsidRDefault="00C00403" w:rsidP="00C00403">
            <w:pPr>
              <w:rPr>
                <w:rFonts w:cs="Arial"/>
              </w:rPr>
            </w:pPr>
            <w:r w:rsidRPr="001975D6">
              <w:rPr>
                <w:rFonts w:cs="Arial"/>
              </w:rPr>
              <w:t>Lea</w:t>
            </w:r>
            <w:r w:rsidR="0084209F" w:rsidRPr="001975D6">
              <w:rPr>
                <w:rFonts w:cs="Arial"/>
              </w:rPr>
              <w:t>r</w:t>
            </w:r>
            <w:r w:rsidRPr="001975D6">
              <w:rPr>
                <w:rFonts w:cs="Arial"/>
              </w:rPr>
              <w:t>ning outcomes set in context and leads into tutor led discussion of the importance of play</w:t>
            </w:r>
            <w:r w:rsidR="00930626" w:rsidRPr="001975D6">
              <w:rPr>
                <w:rFonts w:cs="Arial"/>
              </w:rPr>
              <w:t xml:space="preserve">/activities to support </w:t>
            </w:r>
            <w:r w:rsidR="00644E40" w:rsidRPr="001975D6">
              <w:rPr>
                <w:rFonts w:cs="Arial"/>
              </w:rPr>
              <w:t>physical development (10 min)</w:t>
            </w:r>
          </w:p>
          <w:p w14:paraId="59307373" w14:textId="77777777" w:rsidR="00644E40" w:rsidRPr="001975D6" w:rsidRDefault="00644E40" w:rsidP="00C00403">
            <w:pPr>
              <w:rPr>
                <w:rFonts w:cs="Arial"/>
              </w:rPr>
            </w:pPr>
          </w:p>
          <w:p w14:paraId="0FDD4575" w14:textId="36BE6628" w:rsidR="001D48EF" w:rsidRPr="001975D6" w:rsidRDefault="00644E40" w:rsidP="00C00403">
            <w:pPr>
              <w:rPr>
                <w:rFonts w:cs="Arial"/>
              </w:rPr>
            </w:pPr>
            <w:r w:rsidRPr="001975D6">
              <w:rPr>
                <w:rFonts w:cs="Arial"/>
              </w:rPr>
              <w:t>Tutor and</w:t>
            </w:r>
            <w:r w:rsidR="001D48EF" w:rsidRPr="001975D6">
              <w:rPr>
                <w:rFonts w:cs="Arial"/>
              </w:rPr>
              <w:t xml:space="preserve"> learners work together to explore the following statements:</w:t>
            </w:r>
          </w:p>
          <w:p w14:paraId="64604561" w14:textId="1750582B" w:rsidR="00C00403" w:rsidRPr="001975D6" w:rsidRDefault="00C00403" w:rsidP="00C00403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play is much more than just a fun </w:t>
            </w:r>
            <w:r w:rsidR="004D2011" w:rsidRPr="001975D6">
              <w:rPr>
                <w:rFonts w:cs="Arial"/>
              </w:rPr>
              <w:t>activity.</w:t>
            </w:r>
          </w:p>
          <w:p w14:paraId="5C527E91" w14:textId="0E4E23C7" w:rsidR="00C00403" w:rsidRPr="001975D6" w:rsidRDefault="00C00403" w:rsidP="00C00403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play develops bonding and </w:t>
            </w:r>
            <w:r w:rsidR="004D2011" w:rsidRPr="001975D6">
              <w:rPr>
                <w:rFonts w:cs="Arial"/>
              </w:rPr>
              <w:t>relationships.</w:t>
            </w:r>
          </w:p>
          <w:p w14:paraId="63CE62D4" w14:textId="7E84D143" w:rsidR="00C00403" w:rsidRPr="001975D6" w:rsidRDefault="00C00403" w:rsidP="00C00403">
            <w:pPr>
              <w:rPr>
                <w:rFonts w:cs="Arial"/>
              </w:rPr>
            </w:pPr>
            <w:r w:rsidRPr="001975D6">
              <w:rPr>
                <w:rFonts w:cs="Arial"/>
              </w:rPr>
              <w:t>play helps development of social, physical (</w:t>
            </w:r>
            <w:r w:rsidR="001D48EF" w:rsidRPr="001975D6">
              <w:rPr>
                <w:rFonts w:cs="Arial"/>
              </w:rPr>
              <w:t>45</w:t>
            </w:r>
            <w:r w:rsidRPr="001975D6">
              <w:rPr>
                <w:rFonts w:cs="Arial"/>
              </w:rPr>
              <w:t xml:space="preserve"> min).</w:t>
            </w:r>
          </w:p>
          <w:p w14:paraId="08AE3537" w14:textId="394BA9F6" w:rsidR="006673E8" w:rsidRPr="001975D6" w:rsidRDefault="006673E8" w:rsidP="00C00403">
            <w:pPr>
              <w:rPr>
                <w:rFonts w:cs="Arial"/>
              </w:rPr>
            </w:pPr>
          </w:p>
          <w:p w14:paraId="4A64A0EB" w14:textId="5AD3B5D3" w:rsidR="006E7950" w:rsidRPr="001975D6" w:rsidRDefault="006673E8" w:rsidP="006673E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Working in small groups learners </w:t>
            </w:r>
            <w:r w:rsidR="00D003BB" w:rsidRPr="001975D6">
              <w:rPr>
                <w:rFonts w:cs="Arial"/>
                <w:bCs/>
              </w:rPr>
              <w:t xml:space="preserve">identify 1 activity </w:t>
            </w:r>
            <w:r w:rsidR="006E7950" w:rsidRPr="001975D6">
              <w:rPr>
                <w:rFonts w:cs="Arial"/>
                <w:bCs/>
              </w:rPr>
              <w:t xml:space="preserve">which </w:t>
            </w:r>
            <w:r w:rsidR="000B1D47" w:rsidRPr="001975D6">
              <w:rPr>
                <w:rFonts w:cs="Arial"/>
                <w:bCs/>
              </w:rPr>
              <w:t>promotes</w:t>
            </w:r>
            <w:r w:rsidR="006E7950" w:rsidRPr="001975D6">
              <w:rPr>
                <w:rFonts w:cs="Arial"/>
                <w:bCs/>
              </w:rPr>
              <w:t xml:space="preserve"> physical development at:</w:t>
            </w:r>
          </w:p>
          <w:p w14:paraId="19F04998" w14:textId="0D3EE079" w:rsidR="009C5BC7" w:rsidRPr="001975D6" w:rsidRDefault="009C5BC7" w:rsidP="006673E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Infancy</w:t>
            </w:r>
          </w:p>
          <w:p w14:paraId="40363C07" w14:textId="5E2E1BE5" w:rsidR="009C5BC7" w:rsidRPr="001975D6" w:rsidRDefault="009C5BC7" w:rsidP="006673E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18 months to 3 years</w:t>
            </w:r>
          </w:p>
          <w:p w14:paraId="29F10665" w14:textId="13A740CC" w:rsidR="009C5BC7" w:rsidRPr="001975D6" w:rsidRDefault="00892E2D" w:rsidP="005D1DE4">
            <w:pPr>
              <w:pStyle w:val="ListParagraph"/>
              <w:numPr>
                <w:ilvl w:val="0"/>
                <w:numId w:val="28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years to 5 years 11 months</w:t>
            </w:r>
          </w:p>
          <w:p w14:paraId="126D91BA" w14:textId="47216CDD" w:rsidR="005D1DE4" w:rsidRPr="001975D6" w:rsidRDefault="005D1DE4" w:rsidP="005D1DE4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241CBF7" w14:textId="3C5FF5F1" w:rsidR="005D1DE4" w:rsidRPr="001975D6" w:rsidRDefault="005D1DE4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Each group to present their activity to peers </w:t>
            </w:r>
            <w:r w:rsidR="00913F83" w:rsidRPr="001975D6">
              <w:rPr>
                <w:rFonts w:cs="Arial"/>
                <w:bCs/>
              </w:rPr>
              <w:t>using picture/</w:t>
            </w:r>
            <w:r w:rsidR="000B1D47" w:rsidRPr="001975D6">
              <w:rPr>
                <w:rFonts w:cs="Arial"/>
                <w:bCs/>
              </w:rPr>
              <w:t>graphic</w:t>
            </w:r>
            <w:r w:rsidR="00913F83" w:rsidRPr="001975D6">
              <w:rPr>
                <w:rFonts w:cs="Arial"/>
                <w:bCs/>
              </w:rPr>
              <w:t xml:space="preserve"> to support activities </w:t>
            </w:r>
            <w:r w:rsidR="002439A6" w:rsidRPr="001975D6">
              <w:rPr>
                <w:rFonts w:cs="Arial"/>
                <w:bCs/>
              </w:rPr>
              <w:t>for review (</w:t>
            </w:r>
            <w:r w:rsidR="00D92781" w:rsidRPr="001975D6">
              <w:rPr>
                <w:rFonts w:cs="Arial"/>
                <w:bCs/>
              </w:rPr>
              <w:t>55</w:t>
            </w:r>
            <w:r w:rsidR="002439A6" w:rsidRPr="001975D6">
              <w:rPr>
                <w:rFonts w:cs="Arial"/>
                <w:bCs/>
              </w:rPr>
              <w:t xml:space="preserve"> min)</w:t>
            </w:r>
          </w:p>
          <w:p w14:paraId="6F3D335E" w14:textId="77777777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7D79743" w14:textId="77C99201" w:rsidR="0084209F" w:rsidRPr="001975D6" w:rsidRDefault="00933DFC" w:rsidP="00F240A0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</w:rPr>
              <w:t xml:space="preserve">Tutor to encourage learners to reflect on the importance of play </w:t>
            </w:r>
            <w:r w:rsidR="00D967F5" w:rsidRPr="001975D6">
              <w:rPr>
                <w:rFonts w:cs="Arial"/>
              </w:rPr>
              <w:t>in terms of developing physical growth and development of gross and fine motor skills (10 min)</w:t>
            </w:r>
            <w:r w:rsidR="00703827" w:rsidRPr="001975D6">
              <w:rPr>
                <w:rFonts w:cs="Arial"/>
              </w:rPr>
              <w:t>.</w:t>
            </w:r>
          </w:p>
        </w:tc>
        <w:tc>
          <w:tcPr>
            <w:tcW w:w="911" w:type="pct"/>
          </w:tcPr>
          <w:p w14:paraId="7E1F1BDB" w14:textId="77777777" w:rsidR="00737C2D" w:rsidRPr="001975D6" w:rsidRDefault="00737C2D" w:rsidP="00737C2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Whiteboard used to document findings/thinking/reasoning</w:t>
            </w:r>
          </w:p>
          <w:p w14:paraId="0277EA0D" w14:textId="4D5A9C0F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2821D327" w14:textId="34AE58A2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04E3B715" w14:textId="77777777" w:rsidR="00987ED8" w:rsidRPr="001975D6" w:rsidRDefault="0015099F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Flip chart paper</w:t>
            </w:r>
          </w:p>
          <w:p w14:paraId="48A65934" w14:textId="77777777" w:rsidR="00987ED8" w:rsidRPr="001975D6" w:rsidRDefault="00987ED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12338C4" w14:textId="77777777" w:rsidR="00987ED8" w:rsidRPr="001975D6" w:rsidRDefault="00987ED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</w:t>
            </w:r>
            <w:r w:rsidR="0015099F" w:rsidRPr="001975D6">
              <w:rPr>
                <w:rFonts w:cs="Arial"/>
                <w:bCs/>
              </w:rPr>
              <w:t>aper</w:t>
            </w:r>
          </w:p>
          <w:p w14:paraId="31F66B9C" w14:textId="05130A74" w:rsidR="00132674" w:rsidRPr="001975D6" w:rsidRDefault="00987ED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P</w:t>
            </w:r>
            <w:r w:rsidR="0015099F" w:rsidRPr="001975D6">
              <w:rPr>
                <w:rFonts w:cs="Arial"/>
                <w:bCs/>
              </w:rPr>
              <w:t>ens/marker</w:t>
            </w:r>
            <w:r w:rsidRPr="001975D6">
              <w:rPr>
                <w:rFonts w:cs="Arial"/>
                <w:bCs/>
              </w:rPr>
              <w:t>s/</w:t>
            </w:r>
            <w:r w:rsidR="0015099F" w:rsidRPr="001975D6">
              <w:rPr>
                <w:rFonts w:cs="Arial"/>
                <w:bCs/>
              </w:rPr>
              <w:t>pencils etc.</w:t>
            </w:r>
          </w:p>
          <w:p w14:paraId="4FF1FB37" w14:textId="113F52D0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4558A345" w14:textId="747C6043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6285CE24" w14:textId="4242392F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01988E74" w14:textId="549DAB77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3FC7DE55" w14:textId="71A9299C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01AE317F" w14:textId="12AD974D" w:rsidR="00132674" w:rsidRPr="001975D6" w:rsidRDefault="00132674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14:paraId="44D2A63A" w14:textId="46C77042" w:rsidR="00F91E5E" w:rsidRPr="001975D6" w:rsidRDefault="00F91E5E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747" w:type="pct"/>
          </w:tcPr>
          <w:p w14:paraId="603FE472" w14:textId="563EE799" w:rsidR="00F91E5E" w:rsidRPr="001975D6" w:rsidRDefault="00987ED8" w:rsidP="00F91E5E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  <w:bCs/>
              </w:rPr>
              <w:t>AC 2.1 Identify activities which promote children’s physical development</w:t>
            </w:r>
          </w:p>
        </w:tc>
      </w:tr>
      <w:tr w:rsidR="00933DFC" w:rsidRPr="001975D6" w14:paraId="600AE5AD" w14:textId="77777777" w:rsidTr="00341F31">
        <w:trPr>
          <w:trHeight w:val="567"/>
        </w:trPr>
        <w:tc>
          <w:tcPr>
            <w:tcW w:w="455" w:type="pct"/>
          </w:tcPr>
          <w:p w14:paraId="444C93FA" w14:textId="5ADD00AE" w:rsidR="00F91E5E" w:rsidRPr="001975D6" w:rsidRDefault="003C488A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7</w:t>
            </w:r>
          </w:p>
        </w:tc>
        <w:tc>
          <w:tcPr>
            <w:tcW w:w="962" w:type="pct"/>
          </w:tcPr>
          <w:p w14:paraId="049AF4C6" w14:textId="38E25C0D" w:rsidR="009838F9" w:rsidRPr="001975D6" w:rsidRDefault="009838F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5EF2302B" w14:textId="0C2ECC79" w:rsidR="009838F9" w:rsidRPr="001975D6" w:rsidRDefault="009838F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A66F22E" w14:textId="5A65BFB4" w:rsidR="009838F9" w:rsidRPr="001975D6" w:rsidRDefault="009838F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2.1 Identify activities which promote children’s physical development</w:t>
            </w:r>
          </w:p>
          <w:p w14:paraId="532C212B" w14:textId="77777777" w:rsidR="009838F9" w:rsidRPr="001975D6" w:rsidRDefault="009838F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48D5BF60" w14:textId="47AD01D5" w:rsidR="00BC64F3" w:rsidRPr="001975D6" w:rsidRDefault="00BC64F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2.2 Outline ways to help children to develop communication and language skills</w:t>
            </w:r>
          </w:p>
        </w:tc>
        <w:tc>
          <w:tcPr>
            <w:tcW w:w="1925" w:type="pct"/>
          </w:tcPr>
          <w:p w14:paraId="77223B00" w14:textId="6F2D1856" w:rsidR="0035569F" w:rsidRPr="001975D6" w:rsidRDefault="0035569F" w:rsidP="0035569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Explanation of set learning outcomes of this session</w:t>
            </w:r>
            <w:r w:rsidR="00A8539A" w:rsidRPr="001975D6">
              <w:rPr>
                <w:rFonts w:cs="Arial"/>
                <w:bCs/>
              </w:rPr>
              <w:t>. (5 mins)</w:t>
            </w:r>
          </w:p>
          <w:p w14:paraId="6ACB8F44" w14:textId="77777777" w:rsidR="00A8539A" w:rsidRPr="001975D6" w:rsidRDefault="00A8539A" w:rsidP="0035569F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14:paraId="6F631A07" w14:textId="7A996BDA" w:rsidR="000F3B1F" w:rsidRPr="001975D6" w:rsidRDefault="0035569F" w:rsidP="0035569F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1975D6">
              <w:rPr>
                <w:rFonts w:cs="Arial"/>
                <w:color w:val="212121"/>
              </w:rPr>
              <w:t xml:space="preserve">Round-Robin focus activity to identify and review thoughts relating to </w:t>
            </w:r>
            <w:r w:rsidR="000F3B1F" w:rsidRPr="001975D6">
              <w:rPr>
                <w:rFonts w:cs="Arial"/>
                <w:color w:val="212121"/>
              </w:rPr>
              <w:t>activities which promotor</w:t>
            </w:r>
            <w:r w:rsidR="000536CB" w:rsidRPr="001975D6">
              <w:rPr>
                <w:rFonts w:cs="Arial"/>
                <w:color w:val="212121"/>
              </w:rPr>
              <w:t xml:space="preserve"> physical development (</w:t>
            </w:r>
            <w:r w:rsidRPr="001975D6">
              <w:rPr>
                <w:rFonts w:cs="Arial"/>
                <w:color w:val="212121"/>
              </w:rPr>
              <w:t>15 mins).</w:t>
            </w:r>
          </w:p>
          <w:p w14:paraId="773E65AF" w14:textId="586680AC" w:rsidR="0035569F" w:rsidRPr="001975D6" w:rsidRDefault="0035569F" w:rsidP="0035569F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1975D6">
              <w:rPr>
                <w:rFonts w:cs="Arial"/>
                <w:color w:val="212121"/>
              </w:rPr>
              <w:t xml:space="preserve">   </w:t>
            </w:r>
          </w:p>
          <w:p w14:paraId="6C04FEEE" w14:textId="542586D9" w:rsidR="007E13D9" w:rsidRPr="001975D6" w:rsidRDefault="000536CB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Tutor </w:t>
            </w:r>
            <w:r w:rsidR="0050036A" w:rsidRPr="001975D6">
              <w:rPr>
                <w:rFonts w:cs="Arial"/>
              </w:rPr>
              <w:t xml:space="preserve">and </w:t>
            </w:r>
            <w:r w:rsidR="004F4256" w:rsidRPr="001975D6">
              <w:rPr>
                <w:rFonts w:cs="Arial"/>
              </w:rPr>
              <w:t>learner discussion on</w:t>
            </w:r>
            <w:r w:rsidR="00C25D3E" w:rsidRPr="001975D6">
              <w:rPr>
                <w:rFonts w:cs="Arial"/>
              </w:rPr>
              <w:t xml:space="preserve"> ways to help children develop communication and language skills</w:t>
            </w:r>
            <w:r w:rsidR="007E13D9" w:rsidRPr="001975D6">
              <w:rPr>
                <w:rFonts w:cs="Arial"/>
              </w:rPr>
              <w:t>:</w:t>
            </w:r>
          </w:p>
          <w:p w14:paraId="7E2C0376" w14:textId="300B856B" w:rsidR="007E13D9" w:rsidRPr="001975D6" w:rsidRDefault="00A8539A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-</w:t>
            </w:r>
            <w:r w:rsidR="007E13D9" w:rsidRPr="001975D6">
              <w:rPr>
                <w:rFonts w:cs="Arial"/>
              </w:rPr>
              <w:t>Development of speech</w:t>
            </w:r>
            <w:r w:rsidR="008777AD" w:rsidRPr="001975D6">
              <w:rPr>
                <w:rFonts w:cs="Arial"/>
              </w:rPr>
              <w:t xml:space="preserve"> sounds</w:t>
            </w:r>
          </w:p>
          <w:p w14:paraId="581EEA54" w14:textId="450A1C2F" w:rsidR="008777AD" w:rsidRPr="001975D6" w:rsidRDefault="00A8539A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-</w:t>
            </w:r>
            <w:r w:rsidR="008777AD" w:rsidRPr="001975D6">
              <w:rPr>
                <w:rFonts w:cs="Arial"/>
              </w:rPr>
              <w:t>Development of language skills</w:t>
            </w:r>
          </w:p>
          <w:p w14:paraId="08FBA0D9" w14:textId="2FE80766" w:rsidR="008777AD" w:rsidRPr="001975D6" w:rsidRDefault="00A8539A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-</w:t>
            </w:r>
            <w:r w:rsidR="00B769A8" w:rsidRPr="001975D6">
              <w:rPr>
                <w:rFonts w:cs="Arial"/>
              </w:rPr>
              <w:t xml:space="preserve">Social skills </w:t>
            </w:r>
            <w:r w:rsidR="002E0B60" w:rsidRPr="001975D6">
              <w:rPr>
                <w:rFonts w:cs="Arial"/>
              </w:rPr>
              <w:t>–</w:t>
            </w:r>
            <w:r w:rsidR="00B769A8" w:rsidRPr="001975D6">
              <w:rPr>
                <w:rFonts w:cs="Arial"/>
              </w:rPr>
              <w:t xml:space="preserve"> smiling</w:t>
            </w:r>
            <w:r w:rsidR="002E0B60" w:rsidRPr="001975D6">
              <w:rPr>
                <w:rFonts w:cs="Arial"/>
              </w:rPr>
              <w:t xml:space="preserve">, babbling, gestures and </w:t>
            </w:r>
            <w:r w:rsidR="004D2011" w:rsidRPr="001975D6">
              <w:rPr>
                <w:rFonts w:cs="Arial"/>
              </w:rPr>
              <w:t>sounds.</w:t>
            </w:r>
          </w:p>
          <w:p w14:paraId="52A07CEF" w14:textId="432E0E7C" w:rsidR="002E0B60" w:rsidRPr="001975D6" w:rsidRDefault="00A8539A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-</w:t>
            </w:r>
            <w:r w:rsidR="0050036A" w:rsidRPr="001975D6">
              <w:rPr>
                <w:rFonts w:cs="Arial"/>
              </w:rPr>
              <w:t xml:space="preserve">Forming sentences – from single words </w:t>
            </w:r>
          </w:p>
          <w:p w14:paraId="58EE9691" w14:textId="77777777" w:rsidR="00A8539A" w:rsidRPr="001975D6" w:rsidRDefault="00A8539A" w:rsidP="00360A73">
            <w:pPr>
              <w:rPr>
                <w:rFonts w:cs="Arial"/>
              </w:rPr>
            </w:pPr>
          </w:p>
          <w:p w14:paraId="7DD737B2" w14:textId="381111B4" w:rsidR="00504F2F" w:rsidRPr="001975D6" w:rsidRDefault="00504F2F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Tutor to capture key words/thinking/reason</w:t>
            </w:r>
            <w:r w:rsidR="00B74C7C" w:rsidRPr="001975D6">
              <w:rPr>
                <w:rFonts w:cs="Arial"/>
              </w:rPr>
              <w:t>ing</w:t>
            </w:r>
            <w:r w:rsidRPr="001975D6">
              <w:rPr>
                <w:rFonts w:cs="Arial"/>
              </w:rPr>
              <w:t xml:space="preserve"> through interaction with learners and </w:t>
            </w:r>
            <w:r w:rsidR="00B74C7C" w:rsidRPr="001975D6">
              <w:rPr>
                <w:rFonts w:cs="Arial"/>
              </w:rPr>
              <w:t xml:space="preserve">display on </w:t>
            </w:r>
            <w:r w:rsidR="004D2011" w:rsidRPr="001975D6">
              <w:rPr>
                <w:rFonts w:cs="Arial"/>
              </w:rPr>
              <w:t>whiteboard (</w:t>
            </w:r>
            <w:r w:rsidR="00F1474A" w:rsidRPr="001975D6">
              <w:rPr>
                <w:rFonts w:cs="Arial"/>
              </w:rPr>
              <w:t>4</w:t>
            </w:r>
            <w:r w:rsidR="00FF35B1" w:rsidRPr="001975D6">
              <w:rPr>
                <w:rFonts w:cs="Arial"/>
              </w:rPr>
              <w:t>0</w:t>
            </w:r>
            <w:r w:rsidR="004F0FA2" w:rsidRPr="001975D6">
              <w:rPr>
                <w:rFonts w:cs="Arial"/>
              </w:rPr>
              <w:t xml:space="preserve"> min)</w:t>
            </w:r>
            <w:r w:rsidR="00B74C7C" w:rsidRPr="001975D6">
              <w:rPr>
                <w:rFonts w:cs="Arial"/>
              </w:rPr>
              <w:t>.</w:t>
            </w:r>
          </w:p>
          <w:p w14:paraId="6BC55EB5" w14:textId="77777777" w:rsidR="0050036A" w:rsidRPr="001975D6" w:rsidRDefault="0050036A" w:rsidP="00360A73">
            <w:pPr>
              <w:rPr>
                <w:rFonts w:cs="Arial"/>
              </w:rPr>
            </w:pPr>
          </w:p>
          <w:p w14:paraId="3AAB6164" w14:textId="4E45EECD" w:rsidR="00A75B11" w:rsidRPr="001975D6" w:rsidRDefault="00A75B11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Learn</w:t>
            </w:r>
            <w:r w:rsidR="004D18BC" w:rsidRPr="001975D6">
              <w:rPr>
                <w:rFonts w:cs="Arial"/>
              </w:rPr>
              <w:t>er</w:t>
            </w:r>
            <w:r w:rsidRPr="001975D6">
              <w:rPr>
                <w:rFonts w:cs="Arial"/>
              </w:rPr>
              <w:t>s watch video clip(s) on development of communication/language skills.</w:t>
            </w:r>
          </w:p>
          <w:p w14:paraId="2EC3C7ED" w14:textId="77777777" w:rsidR="003A2C38" w:rsidRPr="001975D6" w:rsidRDefault="008617CC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 xml:space="preserve">Working in </w:t>
            </w:r>
            <w:r w:rsidR="00B233A6" w:rsidRPr="001975D6">
              <w:rPr>
                <w:rFonts w:cs="Arial"/>
              </w:rPr>
              <w:t xml:space="preserve">pairs learners reflect on </w:t>
            </w:r>
            <w:r w:rsidR="009E61BC" w:rsidRPr="001975D6">
              <w:rPr>
                <w:rFonts w:cs="Arial"/>
              </w:rPr>
              <w:t xml:space="preserve">video clip(s) and discuss what they think are the important </w:t>
            </w:r>
            <w:r w:rsidR="0041275D" w:rsidRPr="001975D6">
              <w:rPr>
                <w:rFonts w:cs="Arial"/>
              </w:rPr>
              <w:t>aspect</w:t>
            </w:r>
            <w:r w:rsidR="00256A30" w:rsidRPr="001975D6">
              <w:rPr>
                <w:rFonts w:cs="Arial"/>
              </w:rPr>
              <w:t xml:space="preserve">(s) of </w:t>
            </w:r>
            <w:r w:rsidR="0041275D" w:rsidRPr="001975D6">
              <w:rPr>
                <w:rFonts w:cs="Arial"/>
              </w:rPr>
              <w:t>communication</w:t>
            </w:r>
            <w:r w:rsidR="003A2C38" w:rsidRPr="001975D6">
              <w:rPr>
                <w:rFonts w:cs="Arial"/>
              </w:rPr>
              <w:t>:</w:t>
            </w:r>
          </w:p>
          <w:p w14:paraId="54FB1CA3" w14:textId="6CFA82DB" w:rsidR="009E61BC" w:rsidRPr="001975D6" w:rsidRDefault="00CD25B1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Consider 1 activity that can develop communication and language skills</w:t>
            </w:r>
            <w:r w:rsidR="00256A30" w:rsidRPr="001975D6">
              <w:rPr>
                <w:rFonts w:cs="Arial"/>
              </w:rPr>
              <w:t xml:space="preserve"> (</w:t>
            </w:r>
            <w:r w:rsidR="001E2438" w:rsidRPr="001975D6">
              <w:rPr>
                <w:rFonts w:cs="Arial"/>
              </w:rPr>
              <w:t>30</w:t>
            </w:r>
            <w:r w:rsidR="00256A30" w:rsidRPr="001975D6">
              <w:rPr>
                <w:rFonts w:cs="Arial"/>
              </w:rPr>
              <w:t xml:space="preserve"> min)</w:t>
            </w:r>
            <w:r w:rsidRPr="001975D6">
              <w:rPr>
                <w:rFonts w:cs="Arial"/>
              </w:rPr>
              <w:t>.</w:t>
            </w:r>
          </w:p>
          <w:p w14:paraId="617B083D" w14:textId="77777777" w:rsidR="001118DA" w:rsidRPr="001975D6" w:rsidRDefault="001118DA" w:rsidP="00360A73">
            <w:pPr>
              <w:rPr>
                <w:rFonts w:cs="Arial"/>
              </w:rPr>
            </w:pPr>
          </w:p>
          <w:p w14:paraId="5C3F780C" w14:textId="257B45FF" w:rsidR="001F1E91" w:rsidRPr="001975D6" w:rsidRDefault="009E61BC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Pairs to share their thoughts with wider group</w:t>
            </w:r>
            <w:r w:rsidR="00191A7E" w:rsidRPr="001975D6">
              <w:rPr>
                <w:rFonts w:cs="Arial"/>
              </w:rPr>
              <w:t xml:space="preserve"> </w:t>
            </w:r>
            <w:r w:rsidR="00F77A9F" w:rsidRPr="001975D6">
              <w:rPr>
                <w:rFonts w:cs="Arial"/>
              </w:rPr>
              <w:t>outlining</w:t>
            </w:r>
            <w:r w:rsidR="005856F6" w:rsidRPr="001975D6">
              <w:rPr>
                <w:rFonts w:cs="Arial"/>
              </w:rPr>
              <w:t xml:space="preserve"> 1 activity that </w:t>
            </w:r>
            <w:r w:rsidR="0036081D" w:rsidRPr="001975D6">
              <w:rPr>
                <w:rFonts w:cs="Arial"/>
              </w:rPr>
              <w:t xml:space="preserve">can develop communication and language skills </w:t>
            </w:r>
            <w:r w:rsidR="001F1E91" w:rsidRPr="001975D6">
              <w:rPr>
                <w:rFonts w:cs="Arial"/>
              </w:rPr>
              <w:t>in children (</w:t>
            </w:r>
            <w:r w:rsidR="00CD25B1" w:rsidRPr="001975D6">
              <w:rPr>
                <w:rFonts w:cs="Arial"/>
              </w:rPr>
              <w:t>15</w:t>
            </w:r>
            <w:r w:rsidR="001F1E91" w:rsidRPr="001975D6">
              <w:rPr>
                <w:rFonts w:cs="Arial"/>
              </w:rPr>
              <w:t xml:space="preserve"> min).</w:t>
            </w:r>
          </w:p>
          <w:p w14:paraId="6D38BF0B" w14:textId="77777777" w:rsidR="001F1E91" w:rsidRPr="001975D6" w:rsidRDefault="001F1E91" w:rsidP="00360A73">
            <w:pPr>
              <w:rPr>
                <w:rFonts w:cs="Arial"/>
              </w:rPr>
            </w:pPr>
          </w:p>
          <w:p w14:paraId="26D47328" w14:textId="194D41FE" w:rsidR="003C49C7" w:rsidRPr="001975D6" w:rsidRDefault="001F1E91" w:rsidP="00360A73">
            <w:pPr>
              <w:rPr>
                <w:rFonts w:cs="Arial"/>
              </w:rPr>
            </w:pPr>
            <w:r w:rsidRPr="001975D6">
              <w:rPr>
                <w:rFonts w:cs="Arial"/>
              </w:rPr>
              <w:t>Tutor to capture key ideas/activities and display on board</w:t>
            </w:r>
            <w:r w:rsidR="00F1474A" w:rsidRPr="001975D6">
              <w:rPr>
                <w:rFonts w:cs="Arial"/>
              </w:rPr>
              <w:t xml:space="preserve"> </w:t>
            </w:r>
            <w:r w:rsidR="00013C04" w:rsidRPr="001975D6">
              <w:rPr>
                <w:rFonts w:cs="Arial"/>
              </w:rPr>
              <w:t>to clarify ideas/activities and reinforce learning</w:t>
            </w:r>
            <w:r w:rsidR="003C49C7" w:rsidRPr="001975D6">
              <w:rPr>
                <w:rFonts w:cs="Arial"/>
              </w:rPr>
              <w:t>.</w:t>
            </w:r>
          </w:p>
          <w:p w14:paraId="43E96CAA" w14:textId="77777777" w:rsidR="001118DA" w:rsidRPr="001975D6" w:rsidRDefault="001118DA" w:rsidP="00360A73">
            <w:pPr>
              <w:rPr>
                <w:rFonts w:cs="Arial"/>
              </w:rPr>
            </w:pPr>
          </w:p>
          <w:p w14:paraId="4B1BB2BF" w14:textId="688CCE37" w:rsidR="00F91E5E" w:rsidRPr="001975D6" w:rsidRDefault="003C49C7" w:rsidP="00987ED8">
            <w:pPr>
              <w:rPr>
                <w:rFonts w:cs="Arial"/>
              </w:rPr>
            </w:pPr>
            <w:r w:rsidRPr="001975D6">
              <w:rPr>
                <w:rFonts w:cs="Arial"/>
              </w:rPr>
              <w:t>Tutor to encourage learners to reflect on their understanding of communication</w:t>
            </w:r>
            <w:r w:rsidR="004D18BC" w:rsidRPr="001975D6">
              <w:rPr>
                <w:rFonts w:cs="Arial"/>
              </w:rPr>
              <w:t xml:space="preserve"> – has their thinking changed?</w:t>
            </w:r>
            <w:r w:rsidR="00013C04" w:rsidRPr="001975D6">
              <w:rPr>
                <w:rFonts w:cs="Arial"/>
              </w:rPr>
              <w:t xml:space="preserve"> (15</w:t>
            </w:r>
            <w:r w:rsidR="001E2438" w:rsidRPr="001975D6">
              <w:rPr>
                <w:rFonts w:cs="Arial"/>
              </w:rPr>
              <w:t xml:space="preserve"> min</w:t>
            </w:r>
            <w:r w:rsidR="00013C04" w:rsidRPr="001975D6">
              <w:rPr>
                <w:rFonts w:cs="Arial"/>
              </w:rPr>
              <w:t>)</w:t>
            </w:r>
          </w:p>
        </w:tc>
        <w:tc>
          <w:tcPr>
            <w:tcW w:w="911" w:type="pct"/>
          </w:tcPr>
          <w:p w14:paraId="7EA642EF" w14:textId="77777777" w:rsidR="00F91E5E" w:rsidRPr="001975D6" w:rsidRDefault="004F4256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Whiteboard used to capture </w:t>
            </w:r>
            <w:r w:rsidR="00B74C7C" w:rsidRPr="001975D6">
              <w:rPr>
                <w:rFonts w:cs="Arial"/>
                <w:bCs/>
              </w:rPr>
              <w:t>key words/thinking/reasoning</w:t>
            </w:r>
          </w:p>
          <w:p w14:paraId="29894C7B" w14:textId="77777777" w:rsidR="00D63369" w:rsidRPr="001975D6" w:rsidRDefault="00D6336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3DCE259" w14:textId="4DCB7D2A" w:rsidR="00104E7B" w:rsidRPr="001975D6" w:rsidRDefault="00061504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S</w:t>
            </w:r>
            <w:r w:rsidR="00106F79" w:rsidRPr="001975D6">
              <w:rPr>
                <w:rFonts w:cs="Arial"/>
                <w:bCs/>
              </w:rPr>
              <w:t xml:space="preserve">hort video </w:t>
            </w:r>
            <w:r w:rsidR="000B1D47" w:rsidRPr="001975D6">
              <w:rPr>
                <w:rFonts w:cs="Arial"/>
                <w:bCs/>
              </w:rPr>
              <w:t>clips from</w:t>
            </w:r>
            <w:r w:rsidR="00106F79" w:rsidRPr="001975D6">
              <w:rPr>
                <w:rFonts w:cs="Arial"/>
                <w:bCs/>
              </w:rPr>
              <w:t xml:space="preserve"> the internet that illustrates development of communication and language skills</w:t>
            </w:r>
            <w:r w:rsidR="00104E7B" w:rsidRPr="001975D6">
              <w:rPr>
                <w:rFonts w:cs="Arial"/>
                <w:bCs/>
              </w:rPr>
              <w:t>,</w:t>
            </w:r>
            <w:r w:rsidR="00106F79" w:rsidRPr="001975D6">
              <w:rPr>
                <w:rFonts w:cs="Arial"/>
                <w:bCs/>
              </w:rPr>
              <w:t xml:space="preserve"> for example:</w:t>
            </w:r>
            <w:r w:rsidR="00BF2F65" w:rsidRPr="001975D6">
              <w:rPr>
                <w:rFonts w:cs="Arial"/>
                <w:bCs/>
              </w:rPr>
              <w:t xml:space="preserve"> </w:t>
            </w:r>
          </w:p>
          <w:p w14:paraId="73A7617E" w14:textId="77777777" w:rsidR="00104E7B" w:rsidRPr="001975D6" w:rsidRDefault="00104E7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2FA2CDB" w14:textId="027EE5B2" w:rsidR="00D63369" w:rsidRPr="001975D6" w:rsidRDefault="009C33CC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hyperlink r:id="rId15" w:history="1">
              <w:r w:rsidR="00104E7B" w:rsidRPr="001975D6">
                <w:rPr>
                  <w:rStyle w:val="Hyperlink"/>
                  <w:rFonts w:cs="Arial"/>
                  <w:bCs/>
                </w:rPr>
                <w:t>https://youtu.be/2JG9AC0ZxuY</w:t>
              </w:r>
            </w:hyperlink>
            <w:r w:rsidR="004207C3" w:rsidRPr="001975D6">
              <w:rPr>
                <w:rFonts w:cs="Arial"/>
                <w:bCs/>
              </w:rPr>
              <w:t xml:space="preserve"> (last accessed on 26/01/21)</w:t>
            </w:r>
          </w:p>
          <w:p w14:paraId="35885C98" w14:textId="721DF41E" w:rsidR="0088641B" w:rsidRPr="001975D6" w:rsidRDefault="0088641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22B11CC" w14:textId="5DD1736F" w:rsidR="00551B0D" w:rsidRPr="001975D6" w:rsidRDefault="00551B0D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Saying what you mean:</w:t>
            </w:r>
          </w:p>
          <w:p w14:paraId="128C247F" w14:textId="6112BD58" w:rsidR="0028036C" w:rsidRPr="001975D6" w:rsidRDefault="009C33CC" w:rsidP="00F91E5E">
            <w:pPr>
              <w:tabs>
                <w:tab w:val="left" w:pos="3450"/>
              </w:tabs>
              <w:rPr>
                <w:rStyle w:val="Hyperlink"/>
                <w:rFonts w:cs="Arial"/>
                <w:bCs/>
              </w:rPr>
            </w:pPr>
            <w:hyperlink r:id="rId16" w:history="1">
              <w:r w:rsidR="00551B0D" w:rsidRPr="001975D6">
                <w:rPr>
                  <w:rStyle w:val="Hyperlink"/>
                  <w:rFonts w:cs="Arial"/>
                  <w:bCs/>
                </w:rPr>
                <w:t>https://youtu.be/1hnLfnulwZw</w:t>
              </w:r>
            </w:hyperlink>
            <w:r w:rsidR="00551B0D" w:rsidRPr="001975D6">
              <w:rPr>
                <w:rFonts w:cs="Arial"/>
                <w:bCs/>
              </w:rPr>
              <w:t xml:space="preserve"> (</w:t>
            </w:r>
            <w:r w:rsidR="00551B0D" w:rsidRPr="001975D6">
              <w:t>last acce</w:t>
            </w:r>
            <w:r w:rsidR="00104E7B" w:rsidRPr="001975D6">
              <w:t>ssed on 26/01/21)</w:t>
            </w:r>
          </w:p>
          <w:p w14:paraId="2E1F61E9" w14:textId="04FBF26D" w:rsidR="00F240A0" w:rsidRPr="001975D6" w:rsidRDefault="00F240A0" w:rsidP="00F91E5E">
            <w:pPr>
              <w:tabs>
                <w:tab w:val="left" w:pos="3450"/>
              </w:tabs>
              <w:rPr>
                <w:rStyle w:val="Hyperlink"/>
                <w:bCs/>
              </w:rPr>
            </w:pPr>
          </w:p>
          <w:p w14:paraId="31C5AAE8" w14:textId="336609E0" w:rsidR="00F240A0" w:rsidRPr="001975D6" w:rsidRDefault="00F240A0" w:rsidP="00F91E5E">
            <w:pPr>
              <w:tabs>
                <w:tab w:val="left" w:pos="3450"/>
              </w:tabs>
              <w:rPr>
                <w:rFonts w:cs="Arial"/>
                <w:bCs/>
                <w:color w:val="000000" w:themeColor="text1"/>
              </w:rPr>
            </w:pPr>
            <w:r w:rsidRPr="001975D6">
              <w:rPr>
                <w:color w:val="000000" w:themeColor="text1"/>
              </w:rPr>
              <w:t>Whiteboard.</w:t>
            </w:r>
          </w:p>
          <w:p w14:paraId="00A5204F" w14:textId="43F113A9" w:rsidR="001E2438" w:rsidRPr="001975D6" w:rsidRDefault="001E243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747" w:type="pct"/>
          </w:tcPr>
          <w:p w14:paraId="1ED8AFE6" w14:textId="1C9F7D24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 2.1 Identify activities which promote children’s physical development</w:t>
            </w:r>
          </w:p>
          <w:p w14:paraId="79E0CE96" w14:textId="77777777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9D51EC9" w14:textId="5DB9B60C" w:rsidR="00F91E5E" w:rsidRPr="001975D6" w:rsidRDefault="00987ED8" w:rsidP="00987ED8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  <w:bCs/>
              </w:rPr>
              <w:t>AC 2.2 Outline ways to help children to develop communication and language skills</w:t>
            </w:r>
          </w:p>
        </w:tc>
      </w:tr>
      <w:tr w:rsidR="00933DFC" w:rsidRPr="001975D6" w14:paraId="7FBFD678" w14:textId="77777777" w:rsidTr="00341F31">
        <w:trPr>
          <w:trHeight w:val="567"/>
        </w:trPr>
        <w:tc>
          <w:tcPr>
            <w:tcW w:w="455" w:type="pct"/>
          </w:tcPr>
          <w:p w14:paraId="1D1A0F4B" w14:textId="40F0FAD5" w:rsidR="00F91E5E" w:rsidRPr="001975D6" w:rsidRDefault="00DA3A28" w:rsidP="00F91E5E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8</w:t>
            </w:r>
          </w:p>
        </w:tc>
        <w:tc>
          <w:tcPr>
            <w:tcW w:w="962" w:type="pct"/>
          </w:tcPr>
          <w:p w14:paraId="6E6D1249" w14:textId="3A944676" w:rsidR="00281F7E" w:rsidRPr="001975D6" w:rsidRDefault="00281F7E" w:rsidP="00281F7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You must be able to:</w:t>
            </w:r>
          </w:p>
          <w:p w14:paraId="655FE732" w14:textId="2B354A33" w:rsidR="00B72410" w:rsidRPr="001975D6" w:rsidRDefault="00B72410" w:rsidP="00281F7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66C429F" w14:textId="3F4C7980" w:rsidR="00B72410" w:rsidRPr="001975D6" w:rsidRDefault="00B72410" w:rsidP="00281F7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2.1 Identify acti</w:t>
            </w:r>
            <w:r w:rsidR="0082335F" w:rsidRPr="001975D6">
              <w:rPr>
                <w:rFonts w:cs="Arial"/>
                <w:bCs/>
              </w:rPr>
              <w:t>vities which pro</w:t>
            </w:r>
            <w:r w:rsidR="00636B67" w:rsidRPr="001975D6">
              <w:rPr>
                <w:rFonts w:cs="Arial"/>
                <w:bCs/>
              </w:rPr>
              <w:t>m</w:t>
            </w:r>
            <w:r w:rsidR="0082335F" w:rsidRPr="001975D6">
              <w:rPr>
                <w:rFonts w:cs="Arial"/>
                <w:bCs/>
              </w:rPr>
              <w:t xml:space="preserve">ote children’s </w:t>
            </w:r>
            <w:r w:rsidR="000B1D47" w:rsidRPr="001975D6">
              <w:rPr>
                <w:rFonts w:cs="Arial"/>
                <w:bCs/>
              </w:rPr>
              <w:t>physical</w:t>
            </w:r>
            <w:r w:rsidR="0082335F" w:rsidRPr="001975D6">
              <w:rPr>
                <w:rFonts w:cs="Arial"/>
                <w:bCs/>
              </w:rPr>
              <w:t xml:space="preserve"> development.</w:t>
            </w:r>
          </w:p>
          <w:p w14:paraId="08C3DABE" w14:textId="77777777" w:rsidR="00281F7E" w:rsidRPr="001975D6" w:rsidRDefault="00281F7E" w:rsidP="00281F7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9E55ACD" w14:textId="77777777" w:rsidR="00F91E5E" w:rsidRPr="001975D6" w:rsidRDefault="00281F7E" w:rsidP="00281F7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2.2 Outline ways to help children to develop communication and language skills</w:t>
            </w:r>
          </w:p>
          <w:p w14:paraId="11A57126" w14:textId="77777777" w:rsidR="00281F7E" w:rsidRPr="001975D6" w:rsidRDefault="00281F7E" w:rsidP="00281F7E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14:paraId="0BC963E0" w14:textId="1E622C7E" w:rsidR="00281F7E" w:rsidRPr="001975D6" w:rsidRDefault="00281F7E" w:rsidP="00281F7E">
            <w:pPr>
              <w:tabs>
                <w:tab w:val="left" w:pos="3450"/>
              </w:tabs>
              <w:rPr>
                <w:rFonts w:cs="Arial"/>
              </w:rPr>
            </w:pPr>
            <w:r w:rsidRPr="001975D6">
              <w:rPr>
                <w:rFonts w:cs="Arial"/>
              </w:rPr>
              <w:t>2.3 Describe ways to encourage children to play socially.</w:t>
            </w:r>
          </w:p>
        </w:tc>
        <w:tc>
          <w:tcPr>
            <w:tcW w:w="1925" w:type="pct"/>
          </w:tcPr>
          <w:p w14:paraId="2E101F60" w14:textId="30882999" w:rsidR="00BC16F8" w:rsidRPr="001975D6" w:rsidRDefault="00900D33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Discuss learning outcomes</w:t>
            </w:r>
            <w:r w:rsidR="0082335F" w:rsidRPr="001975D6">
              <w:rPr>
                <w:rFonts w:cs="Arial"/>
                <w:bCs/>
              </w:rPr>
              <w:t xml:space="preserve"> in terms of </w:t>
            </w:r>
            <w:r w:rsidR="0048307E" w:rsidRPr="001975D6">
              <w:rPr>
                <w:rFonts w:cs="Arial"/>
                <w:bCs/>
              </w:rPr>
              <w:t>encouraging children to play socially</w:t>
            </w:r>
            <w:r w:rsidR="00BC16F8" w:rsidRPr="001975D6">
              <w:rPr>
                <w:rFonts w:cs="Arial"/>
                <w:bCs/>
              </w:rPr>
              <w:t>.</w:t>
            </w:r>
            <w:r w:rsidR="00FF35B1" w:rsidRPr="001975D6">
              <w:rPr>
                <w:rFonts w:cs="Arial"/>
                <w:bCs/>
              </w:rPr>
              <w:t xml:space="preserve"> (5 mins)</w:t>
            </w:r>
          </w:p>
          <w:p w14:paraId="488762B2" w14:textId="77777777" w:rsidR="00FF35B1" w:rsidRPr="001975D6" w:rsidRDefault="00FF35B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49B84A0" w14:textId="60C67043" w:rsidR="0054463B" w:rsidRPr="001975D6" w:rsidRDefault="00896BF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Tutor led discussion of social development</w:t>
            </w:r>
            <w:r w:rsidR="0054463B" w:rsidRPr="001975D6">
              <w:rPr>
                <w:rFonts w:cs="Arial"/>
                <w:bCs/>
              </w:rPr>
              <w:t>:</w:t>
            </w:r>
          </w:p>
          <w:p w14:paraId="6806B3A4" w14:textId="7B47AEF6" w:rsidR="00AA04C4" w:rsidRPr="001975D6" w:rsidRDefault="0054463B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Secure, positive relationships </w:t>
            </w:r>
          </w:p>
          <w:p w14:paraId="47F34ED7" w14:textId="2D8BBDF9" w:rsidR="005C0C36" w:rsidRPr="001975D6" w:rsidRDefault="00AA04C4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Building confidence and self-esteem</w:t>
            </w:r>
            <w:r w:rsidR="005C0C36" w:rsidRPr="001975D6">
              <w:rPr>
                <w:rFonts w:cs="Arial"/>
                <w:bCs/>
              </w:rPr>
              <w:t xml:space="preserve"> (30 min)</w:t>
            </w:r>
          </w:p>
          <w:p w14:paraId="189A32E5" w14:textId="77777777" w:rsidR="0048307E" w:rsidRPr="001975D6" w:rsidRDefault="0048307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EB49DAF" w14:textId="01600B27" w:rsidR="00963B74" w:rsidRPr="001975D6" w:rsidRDefault="00B650C9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L</w:t>
            </w:r>
            <w:r w:rsidR="0028138F" w:rsidRPr="001975D6">
              <w:rPr>
                <w:rFonts w:cs="Arial"/>
                <w:bCs/>
              </w:rPr>
              <w:t>earner</w:t>
            </w:r>
            <w:r w:rsidR="006B0D0B" w:rsidRPr="001975D6">
              <w:rPr>
                <w:rFonts w:cs="Arial"/>
                <w:bCs/>
              </w:rPr>
              <w:t xml:space="preserve">s </w:t>
            </w:r>
            <w:r w:rsidRPr="001975D6">
              <w:rPr>
                <w:rFonts w:cs="Arial"/>
                <w:bCs/>
              </w:rPr>
              <w:t xml:space="preserve">encouraged to </w:t>
            </w:r>
            <w:r w:rsidR="006B0D0B" w:rsidRPr="001975D6">
              <w:rPr>
                <w:rFonts w:cs="Arial"/>
                <w:bCs/>
              </w:rPr>
              <w:t>reflect on a</w:t>
            </w:r>
            <w:r w:rsidR="0028138F" w:rsidRPr="001975D6">
              <w:rPr>
                <w:rFonts w:cs="Arial"/>
                <w:bCs/>
              </w:rPr>
              <w:t>ctivities that</w:t>
            </w:r>
            <w:r w:rsidR="003E5EB4" w:rsidRPr="001975D6">
              <w:rPr>
                <w:rFonts w:cs="Arial"/>
                <w:bCs/>
              </w:rPr>
              <w:t xml:space="preserve"> </w:t>
            </w:r>
            <w:r w:rsidRPr="001975D6">
              <w:rPr>
                <w:rFonts w:cs="Arial"/>
                <w:bCs/>
              </w:rPr>
              <w:t xml:space="preserve">they have been </w:t>
            </w:r>
            <w:r w:rsidR="000B1D47" w:rsidRPr="001975D6">
              <w:rPr>
                <w:rFonts w:cs="Arial"/>
                <w:bCs/>
              </w:rPr>
              <w:t>involved</w:t>
            </w:r>
            <w:r w:rsidRPr="001975D6">
              <w:rPr>
                <w:rFonts w:cs="Arial"/>
                <w:bCs/>
              </w:rPr>
              <w:t xml:space="preserve"> in developing over the last two session</w:t>
            </w:r>
            <w:r w:rsidR="00963B74" w:rsidRPr="001975D6">
              <w:rPr>
                <w:rFonts w:cs="Arial"/>
                <w:bCs/>
              </w:rPr>
              <w:t xml:space="preserve"> and list on whiteboard.</w:t>
            </w:r>
          </w:p>
          <w:p w14:paraId="7811A57E" w14:textId="36EA715E" w:rsidR="00E33930" w:rsidRPr="001975D6" w:rsidRDefault="00963B74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to questions learners if these activities can be adapted, </w:t>
            </w:r>
            <w:r w:rsidR="00B2403F" w:rsidRPr="001975D6">
              <w:rPr>
                <w:rFonts w:cs="Arial"/>
                <w:bCs/>
              </w:rPr>
              <w:t>changed,</w:t>
            </w:r>
            <w:r w:rsidRPr="001975D6">
              <w:rPr>
                <w:rFonts w:cs="Arial"/>
                <w:bCs/>
              </w:rPr>
              <w:t xml:space="preserve"> or improved to encourage </w:t>
            </w:r>
            <w:r w:rsidR="00E33930" w:rsidRPr="001975D6">
              <w:rPr>
                <w:rFonts w:cs="Arial"/>
                <w:bCs/>
              </w:rPr>
              <w:t xml:space="preserve">social </w:t>
            </w:r>
            <w:r w:rsidR="000B1D47" w:rsidRPr="001975D6">
              <w:rPr>
                <w:rFonts w:cs="Arial"/>
                <w:bCs/>
              </w:rPr>
              <w:t>development (</w:t>
            </w:r>
            <w:r w:rsidR="00EF6718" w:rsidRPr="001975D6">
              <w:rPr>
                <w:rFonts w:cs="Arial"/>
                <w:bCs/>
              </w:rPr>
              <w:t>20 min)</w:t>
            </w:r>
            <w:r w:rsidR="00E33930" w:rsidRPr="001975D6">
              <w:rPr>
                <w:rFonts w:cs="Arial"/>
                <w:bCs/>
              </w:rPr>
              <w:t>.</w:t>
            </w:r>
          </w:p>
          <w:p w14:paraId="511975CC" w14:textId="58C8E6F4" w:rsidR="00804D28" w:rsidRPr="001975D6" w:rsidRDefault="00804D2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8268443" w14:textId="3A62CE0A" w:rsidR="005F3FA1" w:rsidRPr="001975D6" w:rsidRDefault="00804D2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Working in small groups learners create a mind map</w:t>
            </w:r>
            <w:r w:rsidR="00FB5892" w:rsidRPr="001975D6">
              <w:rPr>
                <w:rFonts w:cs="Arial"/>
                <w:bCs/>
              </w:rPr>
              <w:t xml:space="preserve"> to </w:t>
            </w:r>
            <w:r w:rsidR="005F3FA1" w:rsidRPr="001975D6">
              <w:rPr>
                <w:rFonts w:cs="Arial"/>
                <w:bCs/>
              </w:rPr>
              <w:t>list</w:t>
            </w:r>
            <w:r w:rsidR="00454830" w:rsidRPr="001975D6">
              <w:rPr>
                <w:rFonts w:cs="Arial"/>
                <w:bCs/>
              </w:rPr>
              <w:t xml:space="preserve"> </w:t>
            </w:r>
            <w:r w:rsidR="005F3FA1" w:rsidRPr="001975D6">
              <w:rPr>
                <w:rFonts w:cs="Arial"/>
                <w:bCs/>
              </w:rPr>
              <w:t>A</w:t>
            </w:r>
            <w:r w:rsidR="00C37D20" w:rsidRPr="001975D6">
              <w:rPr>
                <w:rFonts w:cs="Arial"/>
                <w:bCs/>
              </w:rPr>
              <w:t>ctivities</w:t>
            </w:r>
            <w:r w:rsidR="00454830" w:rsidRPr="001975D6">
              <w:rPr>
                <w:rFonts w:cs="Arial"/>
                <w:bCs/>
              </w:rPr>
              <w:t>:</w:t>
            </w:r>
          </w:p>
          <w:p w14:paraId="3BE47E4C" w14:textId="1D12C0B4" w:rsidR="00185C41" w:rsidRPr="001975D6" w:rsidRDefault="00C37D20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adapt</w:t>
            </w:r>
            <w:r w:rsidR="00454830" w:rsidRPr="001975D6">
              <w:rPr>
                <w:rFonts w:cs="Arial"/>
                <w:bCs/>
              </w:rPr>
              <w:t>ions</w:t>
            </w:r>
            <w:r w:rsidRPr="001975D6">
              <w:rPr>
                <w:rFonts w:cs="Arial"/>
                <w:bCs/>
              </w:rPr>
              <w:t xml:space="preserve"> to </w:t>
            </w:r>
            <w:r w:rsidR="00FB5892" w:rsidRPr="001975D6">
              <w:rPr>
                <w:rFonts w:cs="Arial"/>
                <w:bCs/>
              </w:rPr>
              <w:t>encourage children to play socially</w:t>
            </w:r>
            <w:r w:rsidR="004C364D" w:rsidRPr="001975D6">
              <w:rPr>
                <w:rFonts w:cs="Arial"/>
                <w:bCs/>
              </w:rPr>
              <w:t xml:space="preserve"> as well as promote physical development, </w:t>
            </w:r>
            <w:r w:rsidR="00B2403F" w:rsidRPr="001975D6">
              <w:rPr>
                <w:rFonts w:cs="Arial"/>
                <w:bCs/>
              </w:rPr>
              <w:t>communication,</w:t>
            </w:r>
            <w:r w:rsidR="004C364D" w:rsidRPr="001975D6">
              <w:rPr>
                <w:rFonts w:cs="Arial"/>
                <w:bCs/>
              </w:rPr>
              <w:t xml:space="preserve"> and language skills</w:t>
            </w:r>
          </w:p>
          <w:p w14:paraId="0F5BC9E1" w14:textId="5E72C291" w:rsidR="00C36E51" w:rsidRPr="001975D6" w:rsidRDefault="00C36E5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1 new activity to encourage children to play socially</w:t>
            </w:r>
            <w:r w:rsidR="00142811" w:rsidRPr="001975D6">
              <w:rPr>
                <w:rFonts w:cs="Arial"/>
                <w:bCs/>
              </w:rPr>
              <w:t>.</w:t>
            </w:r>
          </w:p>
          <w:p w14:paraId="5DCC0934" w14:textId="4B7DA6C1" w:rsidR="00FB5892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to </w:t>
            </w:r>
            <w:r w:rsidR="00F032F1" w:rsidRPr="001975D6">
              <w:rPr>
                <w:rFonts w:cs="Arial"/>
                <w:bCs/>
              </w:rPr>
              <w:t>gain</w:t>
            </w:r>
            <w:r w:rsidR="00F731E1" w:rsidRPr="001975D6">
              <w:rPr>
                <w:rFonts w:cs="Arial"/>
                <w:bCs/>
              </w:rPr>
              <w:t>, thoughts, ideas from learners and display on whiteboard</w:t>
            </w:r>
            <w:r w:rsidR="00142811" w:rsidRPr="001975D6">
              <w:rPr>
                <w:rFonts w:cs="Arial"/>
                <w:bCs/>
              </w:rPr>
              <w:t xml:space="preserve"> </w:t>
            </w:r>
            <w:r w:rsidR="00680350" w:rsidRPr="001975D6">
              <w:rPr>
                <w:rFonts w:cs="Arial"/>
                <w:bCs/>
              </w:rPr>
              <w:t>(45 min)</w:t>
            </w:r>
          </w:p>
          <w:p w14:paraId="4316CE3B" w14:textId="5CF27E81" w:rsidR="00680350" w:rsidRPr="001975D6" w:rsidRDefault="00680350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F73DF30" w14:textId="77777777" w:rsidR="00BC7336" w:rsidRPr="001975D6" w:rsidRDefault="00680350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Small groups present findings to the wider group</w:t>
            </w:r>
            <w:r w:rsidR="00BC7336" w:rsidRPr="001975D6">
              <w:rPr>
                <w:rFonts w:cs="Arial"/>
                <w:bCs/>
              </w:rPr>
              <w:t>:</w:t>
            </w:r>
          </w:p>
          <w:p w14:paraId="619EC57E" w14:textId="33D2310A" w:rsidR="00BC7336" w:rsidRPr="001975D6" w:rsidRDefault="00BC7336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Is there </w:t>
            </w:r>
            <w:r w:rsidR="000B1D47" w:rsidRPr="001975D6">
              <w:rPr>
                <w:rFonts w:cs="Arial"/>
                <w:bCs/>
              </w:rPr>
              <w:t>evidence</w:t>
            </w:r>
            <w:r w:rsidRPr="001975D6">
              <w:rPr>
                <w:rFonts w:cs="Arial"/>
                <w:bCs/>
              </w:rPr>
              <w:t xml:space="preserve"> of creative and reflective practice</w:t>
            </w:r>
            <w:r w:rsidR="004B1EEE" w:rsidRPr="001975D6">
              <w:rPr>
                <w:rFonts w:cs="Arial"/>
                <w:bCs/>
              </w:rPr>
              <w:t>?</w:t>
            </w:r>
          </w:p>
          <w:p w14:paraId="5DEC093B" w14:textId="5985A64E" w:rsidR="00680350" w:rsidRPr="001975D6" w:rsidRDefault="004B1EEE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Have</w:t>
            </w:r>
            <w:r w:rsidR="007E6C81" w:rsidRPr="001975D6">
              <w:rPr>
                <w:rFonts w:cs="Arial"/>
                <w:bCs/>
              </w:rPr>
              <w:t xml:space="preserve"> learners make the connection that activities </w:t>
            </w:r>
            <w:r w:rsidRPr="001975D6">
              <w:rPr>
                <w:rFonts w:cs="Arial"/>
                <w:bCs/>
              </w:rPr>
              <w:t>can be holistic</w:t>
            </w:r>
            <w:r w:rsidR="00053557" w:rsidRPr="001975D6">
              <w:rPr>
                <w:rFonts w:cs="Arial"/>
                <w:bCs/>
              </w:rPr>
              <w:t xml:space="preserve"> in order to develop </w:t>
            </w:r>
            <w:r w:rsidR="00BF2530" w:rsidRPr="001975D6">
              <w:rPr>
                <w:rFonts w:cs="Arial"/>
                <w:bCs/>
              </w:rPr>
              <w:t>more than one skill</w:t>
            </w:r>
            <w:r w:rsidR="00606093" w:rsidRPr="001975D6">
              <w:rPr>
                <w:rFonts w:cs="Arial"/>
                <w:bCs/>
              </w:rPr>
              <w:t>? (1</w:t>
            </w:r>
            <w:r w:rsidR="00BA7E0A" w:rsidRPr="001975D6">
              <w:rPr>
                <w:rFonts w:cs="Arial"/>
                <w:bCs/>
              </w:rPr>
              <w:t>5</w:t>
            </w:r>
            <w:r w:rsidR="00606093" w:rsidRPr="001975D6">
              <w:rPr>
                <w:rFonts w:cs="Arial"/>
                <w:bCs/>
              </w:rPr>
              <w:t xml:space="preserve"> min)</w:t>
            </w:r>
            <w:r w:rsidR="00BF2530" w:rsidRPr="001975D6">
              <w:rPr>
                <w:rFonts w:cs="Arial"/>
                <w:bCs/>
              </w:rPr>
              <w:t>.</w:t>
            </w:r>
            <w:r w:rsidRPr="001975D6">
              <w:rPr>
                <w:rFonts w:cs="Arial"/>
                <w:bCs/>
              </w:rPr>
              <w:t xml:space="preserve"> </w:t>
            </w:r>
          </w:p>
          <w:p w14:paraId="5935F8B8" w14:textId="77777777" w:rsidR="00FB5892" w:rsidRPr="001975D6" w:rsidRDefault="00FB5892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4809419F" w14:textId="5E94FF6C" w:rsidR="00281F7E" w:rsidRPr="001975D6" w:rsidRDefault="0007185D" w:rsidP="007E6C8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Tutor to summarise main points and </w:t>
            </w:r>
            <w:r w:rsidR="00CE3A0D" w:rsidRPr="001975D6">
              <w:rPr>
                <w:rFonts w:cs="Arial"/>
                <w:bCs/>
              </w:rPr>
              <w:t>ask learners if they have achieved the set learning outcomes.</w:t>
            </w:r>
            <w:r w:rsidR="00FF35B1" w:rsidRPr="001975D6">
              <w:rPr>
                <w:rFonts w:cs="Arial"/>
                <w:bCs/>
              </w:rPr>
              <w:t xml:space="preserve"> (5 mins)</w:t>
            </w:r>
          </w:p>
        </w:tc>
        <w:tc>
          <w:tcPr>
            <w:tcW w:w="911" w:type="pct"/>
          </w:tcPr>
          <w:p w14:paraId="16677385" w14:textId="25C6C9E8" w:rsidR="00EF3267" w:rsidRPr="001975D6" w:rsidRDefault="00EF3267" w:rsidP="00EF326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Whiteboard – list of activities that support physical development and communication and language skills.</w:t>
            </w:r>
          </w:p>
          <w:p w14:paraId="219BB8A7" w14:textId="6E079E5B" w:rsidR="00EF3267" w:rsidRPr="001975D6" w:rsidRDefault="00EF326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552F209" w14:textId="4A1C092D" w:rsidR="00EF3267" w:rsidRPr="001975D6" w:rsidRDefault="00EF326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3098EF3F" w14:textId="761F0CF0" w:rsidR="00EF3267" w:rsidRPr="001975D6" w:rsidRDefault="00EF326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E2BFD92" w14:textId="0EC5BAC0" w:rsidR="00EF3267" w:rsidRPr="001975D6" w:rsidRDefault="00EF3267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Whiteboard</w:t>
            </w:r>
            <w:r w:rsidR="00847BAB" w:rsidRPr="001975D6">
              <w:rPr>
                <w:rFonts w:cs="Arial"/>
                <w:bCs/>
              </w:rPr>
              <w:t xml:space="preserve"> – highlighting changes to supportive reflective and creative skills.</w:t>
            </w:r>
          </w:p>
          <w:p w14:paraId="4BB32440" w14:textId="3282780D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2446B87" w14:textId="25DE0DF5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2CA49C4" w14:textId="357CD545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10E9595" w14:textId="778D1C9D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7B8FA8AB" w14:textId="5146AF37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1FBCBE01" w14:textId="26D1EADB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E2B99C4" w14:textId="49B6D59C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062DA09C" w14:textId="77777777" w:rsidR="00185C41" w:rsidRPr="001975D6" w:rsidRDefault="00185C41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6D60578E" w14:textId="77777777" w:rsidR="00BC16F8" w:rsidRPr="001975D6" w:rsidRDefault="00BC16F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262741E9" w14:textId="60FD3829" w:rsidR="00BC16F8" w:rsidRPr="001975D6" w:rsidRDefault="00BC16F8" w:rsidP="00F91E5E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747" w:type="pct"/>
          </w:tcPr>
          <w:p w14:paraId="7C2C7D77" w14:textId="7CEC0B32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AC 2.1 Identify activities which promote children’s </w:t>
            </w:r>
            <w:r w:rsidR="000B1D47" w:rsidRPr="001975D6">
              <w:rPr>
                <w:rFonts w:cs="Arial"/>
                <w:bCs/>
              </w:rPr>
              <w:t>physical</w:t>
            </w:r>
            <w:r w:rsidRPr="001975D6">
              <w:rPr>
                <w:rFonts w:cs="Arial"/>
                <w:bCs/>
              </w:rPr>
              <w:t xml:space="preserve"> development.</w:t>
            </w:r>
          </w:p>
          <w:p w14:paraId="223484F0" w14:textId="77777777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14:paraId="53DCA615" w14:textId="10872840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AC 2.2 Outline ways to help children to develop communication and language skills</w:t>
            </w:r>
          </w:p>
          <w:p w14:paraId="52DC44A0" w14:textId="77777777" w:rsidR="00987ED8" w:rsidRPr="001975D6" w:rsidRDefault="00987ED8" w:rsidP="00987ED8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14:paraId="4B18569E" w14:textId="69F24AF7" w:rsidR="00F91E5E" w:rsidRPr="001975D6" w:rsidRDefault="00987ED8" w:rsidP="00987ED8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1975D6">
              <w:rPr>
                <w:rFonts w:cs="Arial"/>
              </w:rPr>
              <w:t>AC 2.3 Describe ways to encourage children to play socially.</w:t>
            </w:r>
          </w:p>
        </w:tc>
      </w:tr>
      <w:tr w:rsidR="00933DFC" w:rsidRPr="001975D6" w14:paraId="17B44890" w14:textId="77777777" w:rsidTr="00341F31">
        <w:trPr>
          <w:trHeight w:val="567"/>
        </w:trPr>
        <w:tc>
          <w:tcPr>
            <w:tcW w:w="455" w:type="pct"/>
          </w:tcPr>
          <w:p w14:paraId="5CBF6217" w14:textId="77777777" w:rsidR="00CA59B3" w:rsidRPr="001975D6" w:rsidRDefault="00CA59B3" w:rsidP="00CA59B3">
            <w:pPr>
              <w:jc w:val="center"/>
              <w:rPr>
                <w:rFonts w:cs="Arial"/>
              </w:rPr>
            </w:pPr>
            <w:r w:rsidRPr="001975D6">
              <w:rPr>
                <w:rFonts w:cs="Arial"/>
              </w:rPr>
              <w:t>9</w:t>
            </w:r>
          </w:p>
        </w:tc>
        <w:tc>
          <w:tcPr>
            <w:tcW w:w="962" w:type="pct"/>
          </w:tcPr>
          <w:p w14:paraId="35230032" w14:textId="26285456" w:rsidR="00CA59B3" w:rsidRPr="001975D6" w:rsidRDefault="00987ED8" w:rsidP="00CA59B3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 xml:space="preserve">LO 2 </w:t>
            </w:r>
            <w:r w:rsidR="00843BDB" w:rsidRPr="001975D6">
              <w:rPr>
                <w:rFonts w:cs="Arial"/>
                <w:bCs/>
              </w:rPr>
              <w:t>Know how to support growth and development of children.</w:t>
            </w:r>
          </w:p>
        </w:tc>
        <w:tc>
          <w:tcPr>
            <w:tcW w:w="1925" w:type="pct"/>
          </w:tcPr>
          <w:p w14:paraId="4FB97C53" w14:textId="361B9740" w:rsidR="00CA59B3" w:rsidRPr="001975D6" w:rsidRDefault="00CA59B3" w:rsidP="00CA59B3">
            <w:r w:rsidRPr="001975D6">
              <w:t xml:space="preserve">Learning outcomes </w:t>
            </w:r>
            <w:r w:rsidR="00C06873" w:rsidRPr="001975D6">
              <w:t xml:space="preserve">LO2. Learners could use this session to complete Task 2 from the unit </w:t>
            </w:r>
            <w:r w:rsidR="000B1D47" w:rsidRPr="001975D6">
              <w:t>Qualification</w:t>
            </w:r>
            <w:r w:rsidR="00C06873" w:rsidRPr="001975D6">
              <w:t xml:space="preserve"> </w:t>
            </w:r>
            <w:r w:rsidR="000B1D47" w:rsidRPr="001975D6">
              <w:t>spec. (</w:t>
            </w:r>
            <w:r w:rsidRPr="001975D6">
              <w:t xml:space="preserve">5 min) </w:t>
            </w:r>
          </w:p>
          <w:p w14:paraId="19E364D4" w14:textId="77777777" w:rsidR="00CA59B3" w:rsidRPr="001975D6" w:rsidRDefault="00CA59B3" w:rsidP="00CA59B3"/>
          <w:p w14:paraId="13E9E0DB" w14:textId="77777777" w:rsidR="00C06873" w:rsidRPr="001975D6" w:rsidRDefault="00CA59B3" w:rsidP="00CA59B3">
            <w:r w:rsidRPr="001975D6">
              <w:t xml:space="preserve">Tutor to use role of facilitator to ensure all learners submit work within the specified </w:t>
            </w:r>
            <w:r w:rsidR="004D2011" w:rsidRPr="001975D6">
              <w:t>timeline</w:t>
            </w:r>
            <w:r w:rsidR="00C06873" w:rsidRPr="001975D6">
              <w:t>. Leaners are to produce information cards with ideas for supporting growth and development of young children from birth to 5 years 11 months and must include the following information:</w:t>
            </w:r>
          </w:p>
          <w:p w14:paraId="46B58F86" w14:textId="77777777" w:rsidR="00935ED6" w:rsidRPr="001975D6" w:rsidRDefault="00C06873" w:rsidP="00CA59B3">
            <w:r w:rsidRPr="001975D6">
              <w:t xml:space="preserve">-three activity ideas which will promote children’s </w:t>
            </w:r>
            <w:r w:rsidR="00935ED6" w:rsidRPr="001975D6">
              <w:t>physical development</w:t>
            </w:r>
          </w:p>
          <w:p w14:paraId="3AB83A3D" w14:textId="77777777" w:rsidR="00935ED6" w:rsidRPr="001975D6" w:rsidRDefault="00935ED6" w:rsidP="00CA59B3">
            <w:r w:rsidRPr="001975D6">
              <w:t>-a brief description of ways to help children to develop their communication and language skills</w:t>
            </w:r>
          </w:p>
          <w:p w14:paraId="1ACB50F6" w14:textId="6BE5AB9F" w:rsidR="00CA59B3" w:rsidRPr="001975D6" w:rsidRDefault="00935ED6" w:rsidP="00A416AD">
            <w:r w:rsidRPr="001975D6">
              <w:t>-a description of ways to help children to play socially.</w:t>
            </w:r>
            <w:r w:rsidR="00CA59B3" w:rsidRPr="001975D6">
              <w:t xml:space="preserve"> (1 hr 55 min).</w:t>
            </w:r>
          </w:p>
        </w:tc>
        <w:tc>
          <w:tcPr>
            <w:tcW w:w="911" w:type="pct"/>
          </w:tcPr>
          <w:p w14:paraId="68C77DA7" w14:textId="67814FD5" w:rsidR="00CA59B3" w:rsidRPr="001975D6" w:rsidRDefault="00843BDB" w:rsidP="00CA59B3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75D6">
              <w:rPr>
                <w:rFonts w:cs="Arial"/>
                <w:bCs/>
              </w:rPr>
              <w:t>Qualification spec -Task 2 -</w:t>
            </w:r>
            <w:r w:rsidR="00CA59B3" w:rsidRPr="001975D6">
              <w:rPr>
                <w:rFonts w:cs="Arial"/>
                <w:bCs/>
              </w:rPr>
              <w:t>Growth and development of young children</w:t>
            </w:r>
          </w:p>
          <w:p w14:paraId="04EDBC32" w14:textId="66E08900" w:rsidR="00CA59B3" w:rsidRPr="001975D6" w:rsidRDefault="00CA59B3" w:rsidP="00CA59B3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747" w:type="pct"/>
          </w:tcPr>
          <w:p w14:paraId="2F5980F0" w14:textId="77777777" w:rsidR="00CA59B3" w:rsidRPr="001975D6" w:rsidRDefault="00CA59B3" w:rsidP="00CA59B3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</w:tbl>
    <w:p w14:paraId="46A2B57E" w14:textId="77777777" w:rsidR="00173974" w:rsidRPr="001975D6" w:rsidRDefault="00173974" w:rsidP="00173974">
      <w:pPr>
        <w:rPr>
          <w:sz w:val="22"/>
          <w:szCs w:val="22"/>
        </w:rPr>
      </w:pPr>
    </w:p>
    <w:sectPr w:rsidR="00173974" w:rsidRPr="001975D6" w:rsidSect="002F2998">
      <w:pgSz w:w="16838" w:h="11906" w:orient="landscape" w:code="9"/>
      <w:pgMar w:top="1701" w:right="1304" w:bottom="1418" w:left="1304" w:header="426" w:footer="573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17A42" w14:textId="77777777" w:rsidR="00353793" w:rsidRDefault="00353793" w:rsidP="009743AF">
      <w:r>
        <w:separator/>
      </w:r>
    </w:p>
  </w:endnote>
  <w:endnote w:type="continuationSeparator" w:id="0">
    <w:p w14:paraId="5FAC236A" w14:textId="77777777" w:rsidR="00353793" w:rsidRDefault="00353793" w:rsidP="009743AF">
      <w:r>
        <w:continuationSeparator/>
      </w:r>
    </w:p>
  </w:endnote>
  <w:endnote w:type="continuationNotice" w:id="1">
    <w:p w14:paraId="36225208" w14:textId="77777777" w:rsidR="00353793" w:rsidRDefault="003537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80951778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50915" w14:textId="42A2BC7E" w:rsidR="00353793" w:rsidRPr="00D109E7" w:rsidRDefault="00353793" w:rsidP="00D109E7">
            <w:pPr>
              <w:pStyle w:val="Footer"/>
              <w:jc w:val="center"/>
              <w:rPr>
                <w:sz w:val="24"/>
                <w:szCs w:val="24"/>
              </w:rPr>
            </w:pPr>
            <w:r w:rsidRPr="00D109E7">
              <w:rPr>
                <w:sz w:val="24"/>
                <w:szCs w:val="24"/>
              </w:rPr>
              <w:t xml:space="preserve">Page </w:t>
            </w:r>
            <w:r w:rsidRPr="00D109E7">
              <w:rPr>
                <w:b/>
                <w:bCs/>
                <w:sz w:val="24"/>
                <w:szCs w:val="24"/>
              </w:rPr>
              <w:fldChar w:fldCharType="begin"/>
            </w:r>
            <w:r w:rsidRPr="00D109E7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109E7">
              <w:rPr>
                <w:b/>
                <w:bCs/>
                <w:sz w:val="24"/>
                <w:szCs w:val="24"/>
              </w:rPr>
              <w:fldChar w:fldCharType="separate"/>
            </w:r>
            <w:r w:rsidR="009C33CC">
              <w:rPr>
                <w:b/>
                <w:bCs/>
                <w:noProof/>
                <w:sz w:val="24"/>
                <w:szCs w:val="24"/>
              </w:rPr>
              <w:t>1</w:t>
            </w:r>
            <w:r w:rsidRPr="00D109E7">
              <w:rPr>
                <w:b/>
                <w:bCs/>
                <w:sz w:val="24"/>
                <w:szCs w:val="24"/>
              </w:rPr>
              <w:fldChar w:fldCharType="end"/>
            </w:r>
            <w:r w:rsidRPr="00D109E7">
              <w:rPr>
                <w:sz w:val="24"/>
                <w:szCs w:val="24"/>
              </w:rPr>
              <w:t xml:space="preserve"> of </w:t>
            </w:r>
            <w:r w:rsidRPr="00D109E7">
              <w:rPr>
                <w:b/>
                <w:bCs/>
                <w:sz w:val="24"/>
                <w:szCs w:val="24"/>
              </w:rPr>
              <w:fldChar w:fldCharType="begin"/>
            </w:r>
            <w:r w:rsidRPr="00D109E7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109E7">
              <w:rPr>
                <w:b/>
                <w:bCs/>
                <w:sz w:val="24"/>
                <w:szCs w:val="24"/>
              </w:rPr>
              <w:fldChar w:fldCharType="separate"/>
            </w:r>
            <w:r w:rsidR="009C33CC">
              <w:rPr>
                <w:b/>
                <w:bCs/>
                <w:noProof/>
                <w:sz w:val="24"/>
                <w:szCs w:val="24"/>
              </w:rPr>
              <w:t>1</w:t>
            </w:r>
            <w:r w:rsidRPr="00D109E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AED5B" w14:textId="77777777" w:rsidR="00353793" w:rsidRDefault="00353793" w:rsidP="009743AF">
      <w:r>
        <w:separator/>
      </w:r>
    </w:p>
  </w:footnote>
  <w:footnote w:type="continuationSeparator" w:id="0">
    <w:p w14:paraId="5C8B6819" w14:textId="77777777" w:rsidR="00353793" w:rsidRDefault="00353793" w:rsidP="009743AF">
      <w:r>
        <w:continuationSeparator/>
      </w:r>
    </w:p>
  </w:footnote>
  <w:footnote w:type="continuationNotice" w:id="1">
    <w:p w14:paraId="0BBD9CEC" w14:textId="77777777" w:rsidR="00353793" w:rsidRDefault="0035379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3EDE2" w14:textId="52EFBD67" w:rsidR="00353793" w:rsidRDefault="00353793" w:rsidP="005104AF">
    <w:pPr>
      <w:pStyle w:val="Heading1"/>
      <w:spacing w:before="0"/>
      <w:jc w:val="right"/>
      <w:rPr>
        <w:color w:val="FFFFFF" w:themeColor="background1"/>
        <w:sz w:val="24"/>
        <w:szCs w:val="24"/>
      </w:rPr>
    </w:pPr>
    <w:r w:rsidRPr="002F2998">
      <w:rPr>
        <w:noProof/>
        <w:color w:val="FFFFFF" w:themeColor="background1"/>
      </w:rPr>
      <w:drawing>
        <wp:anchor distT="0" distB="0" distL="114300" distR="114300" simplePos="0" relativeHeight="251658241" behindDoc="0" locked="0" layoutInCell="1" allowOverlap="1" wp14:anchorId="5528EA5A" wp14:editId="7DBBA8A5">
          <wp:simplePos x="0" y="0"/>
          <wp:positionH relativeFrom="page">
            <wp:posOffset>979170</wp:posOffset>
          </wp:positionH>
          <wp:positionV relativeFrom="page">
            <wp:posOffset>223774</wp:posOffset>
          </wp:positionV>
          <wp:extent cx="979805" cy="392430"/>
          <wp:effectExtent l="0" t="0" r="0" b="7620"/>
          <wp:wrapNone/>
          <wp:docPr id="20" name="Picture 23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Marcusr\Desktop\NCFE_LOGO_W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299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449A6E" wp14:editId="7387253A">
              <wp:simplePos x="0" y="0"/>
              <wp:positionH relativeFrom="column">
                <wp:posOffset>-2727833</wp:posOffset>
              </wp:positionH>
              <wp:positionV relativeFrom="paragraph">
                <wp:posOffset>-260985</wp:posOffset>
              </wp:positionV>
              <wp:extent cx="14182344" cy="917575"/>
              <wp:effectExtent l="0" t="0" r="10160" b="15875"/>
              <wp:wrapNone/>
              <wp:docPr id="1" name="Rectangle 14" title="Decorativ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2344" cy="917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rto="http://schemas.microsoft.com/office/word/2006/arto">
          <w:pict>
            <v:rect w14:anchorId="5F1A962E" id="Rectangle 14" o:spid="_x0000_s1026" alt="Title: Decorative" style="position:absolute;margin-left:-214.8pt;margin-top:-20.55pt;width:1116.7pt;height:72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" fillcolor="#825aa4 [3204]" strokecolor="#825aa4 [3204]"/>
          </w:pict>
        </mc:Fallback>
      </mc:AlternateContent>
    </w:r>
    <w:r w:rsidRPr="002F2998">
      <w:rPr>
        <w:color w:val="FFFFFF" w:themeColor="background1"/>
      </w:rPr>
      <w:tab/>
    </w:r>
    <w:r w:rsidRPr="000B1D07">
      <w:rPr>
        <w:color w:val="FFFFFF" w:themeColor="background1"/>
        <w:sz w:val="24"/>
        <w:szCs w:val="24"/>
      </w:rPr>
      <w:t>Growth</w:t>
    </w:r>
    <w:r>
      <w:rPr>
        <w:color w:val="FFFFFF" w:themeColor="background1"/>
      </w:rPr>
      <w:t xml:space="preserve"> </w:t>
    </w:r>
    <w:r w:rsidRPr="000B1D07">
      <w:rPr>
        <w:color w:val="FFFFFF" w:themeColor="background1"/>
        <w:sz w:val="24"/>
        <w:szCs w:val="24"/>
      </w:rPr>
      <w:t>and development of young children</w:t>
    </w:r>
    <w:r>
      <w:rPr>
        <w:color w:val="FFFFFF" w:themeColor="background1"/>
        <w:sz w:val="24"/>
        <w:szCs w:val="24"/>
      </w:rPr>
      <w:t xml:space="preserve"> (F/601/3408) </w:t>
    </w:r>
  </w:p>
  <w:p w14:paraId="7ED69E25" w14:textId="6260171F" w:rsidR="00353793" w:rsidRPr="005104AF" w:rsidRDefault="00353793" w:rsidP="005104AF">
    <w:pPr>
      <w:pStyle w:val="Heading1"/>
      <w:spacing w:before="0"/>
      <w:jc w:val="right"/>
      <w:rPr>
        <w:color w:val="FFFFFF" w:themeColor="background1"/>
        <w:sz w:val="24"/>
        <w:szCs w:val="24"/>
      </w:rPr>
    </w:pPr>
    <w:r>
      <w:rPr>
        <w:color w:val="FFFFFF" w:themeColor="background1"/>
        <w:sz w:val="24"/>
        <w:szCs w:val="24"/>
      </w:rPr>
      <w:t>Scheme of Work</w:t>
    </w:r>
  </w:p>
  <w:p w14:paraId="5DB1A8FB" w14:textId="77777777" w:rsidR="00353793" w:rsidRPr="00563499" w:rsidRDefault="00353793" w:rsidP="0056349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0EB4"/>
    <w:multiLevelType w:val="hybridMultilevel"/>
    <w:tmpl w:val="737CDB82"/>
    <w:lvl w:ilvl="0" w:tplc="080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1C49"/>
    <w:multiLevelType w:val="hybridMultilevel"/>
    <w:tmpl w:val="72467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22188"/>
    <w:multiLevelType w:val="hybridMultilevel"/>
    <w:tmpl w:val="3F146DC8"/>
    <w:lvl w:ilvl="0" w:tplc="080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8648D"/>
    <w:multiLevelType w:val="hybridMultilevel"/>
    <w:tmpl w:val="8C60CFAA"/>
    <w:lvl w:ilvl="0" w:tplc="080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B6B56"/>
    <w:multiLevelType w:val="hybridMultilevel"/>
    <w:tmpl w:val="0FD25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5045A"/>
    <w:multiLevelType w:val="multilevel"/>
    <w:tmpl w:val="47447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FB7E1D"/>
    <w:multiLevelType w:val="hybridMultilevel"/>
    <w:tmpl w:val="FF4CCBE8"/>
    <w:lvl w:ilvl="0" w:tplc="080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02898"/>
    <w:multiLevelType w:val="multilevel"/>
    <w:tmpl w:val="266A286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AB03FD"/>
    <w:multiLevelType w:val="hybridMultilevel"/>
    <w:tmpl w:val="73EC7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746DEB"/>
    <w:multiLevelType w:val="hybridMultilevel"/>
    <w:tmpl w:val="196EF2BA"/>
    <w:lvl w:ilvl="0" w:tplc="FFFFFFFF">
      <w:start w:val="1"/>
      <w:numFmt w:val="bullet"/>
      <w:lvlText w:val="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57A3F"/>
    <w:multiLevelType w:val="hybridMultilevel"/>
    <w:tmpl w:val="4B6E5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E73D05"/>
    <w:multiLevelType w:val="hybridMultilevel"/>
    <w:tmpl w:val="666A5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23CD5"/>
    <w:multiLevelType w:val="hybridMultilevel"/>
    <w:tmpl w:val="94E21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2E2319"/>
    <w:multiLevelType w:val="hybridMultilevel"/>
    <w:tmpl w:val="45842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4A10C8"/>
    <w:multiLevelType w:val="hybridMultilevel"/>
    <w:tmpl w:val="BA049FE0"/>
    <w:lvl w:ilvl="0" w:tplc="7E02A12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22DE1"/>
    <w:multiLevelType w:val="hybridMultilevel"/>
    <w:tmpl w:val="97647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831CC"/>
    <w:multiLevelType w:val="hybridMultilevel"/>
    <w:tmpl w:val="4F3E4E9C"/>
    <w:lvl w:ilvl="0" w:tplc="080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47C44"/>
    <w:multiLevelType w:val="multilevel"/>
    <w:tmpl w:val="40821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B202672"/>
    <w:multiLevelType w:val="hybridMultilevel"/>
    <w:tmpl w:val="570C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8E24A9"/>
    <w:multiLevelType w:val="hybridMultilevel"/>
    <w:tmpl w:val="3A4CB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F78DC"/>
    <w:multiLevelType w:val="hybridMultilevel"/>
    <w:tmpl w:val="98383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8F58D8"/>
    <w:multiLevelType w:val="multilevel"/>
    <w:tmpl w:val="494A1A58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71153A"/>
    <w:multiLevelType w:val="multilevel"/>
    <w:tmpl w:val="22AC98C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4A1AFE"/>
    <w:multiLevelType w:val="multilevel"/>
    <w:tmpl w:val="4D3C6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D35A12"/>
    <w:multiLevelType w:val="hybridMultilevel"/>
    <w:tmpl w:val="016CF66A"/>
    <w:lvl w:ilvl="0" w:tplc="6BE2459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49B62B22">
      <w:start w:val="1"/>
      <w:numFmt w:val="bullet"/>
      <w:lvlText w:val="•"/>
      <w:lvlJc w:val="left"/>
      <w:rPr>
        <w:rFonts w:hint="default"/>
      </w:rPr>
    </w:lvl>
    <w:lvl w:ilvl="2" w:tplc="2626DC12">
      <w:start w:val="1"/>
      <w:numFmt w:val="bullet"/>
      <w:lvlText w:val="•"/>
      <w:lvlJc w:val="left"/>
      <w:rPr>
        <w:rFonts w:hint="default"/>
      </w:rPr>
    </w:lvl>
    <w:lvl w:ilvl="3" w:tplc="445CD8EC">
      <w:start w:val="1"/>
      <w:numFmt w:val="bullet"/>
      <w:lvlText w:val="•"/>
      <w:lvlJc w:val="left"/>
      <w:rPr>
        <w:rFonts w:hint="default"/>
      </w:rPr>
    </w:lvl>
    <w:lvl w:ilvl="4" w:tplc="5B86A502">
      <w:start w:val="1"/>
      <w:numFmt w:val="bullet"/>
      <w:lvlText w:val="•"/>
      <w:lvlJc w:val="left"/>
      <w:rPr>
        <w:rFonts w:hint="default"/>
      </w:rPr>
    </w:lvl>
    <w:lvl w:ilvl="5" w:tplc="B85A0E2A">
      <w:start w:val="1"/>
      <w:numFmt w:val="bullet"/>
      <w:lvlText w:val="•"/>
      <w:lvlJc w:val="left"/>
      <w:rPr>
        <w:rFonts w:hint="default"/>
      </w:rPr>
    </w:lvl>
    <w:lvl w:ilvl="6" w:tplc="D6DA17FE">
      <w:start w:val="1"/>
      <w:numFmt w:val="bullet"/>
      <w:lvlText w:val="•"/>
      <w:lvlJc w:val="left"/>
      <w:rPr>
        <w:rFonts w:hint="default"/>
      </w:rPr>
    </w:lvl>
    <w:lvl w:ilvl="7" w:tplc="BCE63A46">
      <w:start w:val="1"/>
      <w:numFmt w:val="bullet"/>
      <w:lvlText w:val="•"/>
      <w:lvlJc w:val="left"/>
      <w:rPr>
        <w:rFonts w:hint="default"/>
      </w:rPr>
    </w:lvl>
    <w:lvl w:ilvl="8" w:tplc="FD5A10C6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0CA4D6D"/>
    <w:multiLevelType w:val="hybridMultilevel"/>
    <w:tmpl w:val="0520D6AA"/>
    <w:lvl w:ilvl="0" w:tplc="B11061B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4420E826">
      <w:start w:val="1"/>
      <w:numFmt w:val="bullet"/>
      <w:lvlText w:val="•"/>
      <w:lvlJc w:val="left"/>
      <w:rPr>
        <w:rFonts w:hint="default"/>
      </w:rPr>
    </w:lvl>
    <w:lvl w:ilvl="2" w:tplc="82183DC4">
      <w:start w:val="1"/>
      <w:numFmt w:val="bullet"/>
      <w:lvlText w:val="•"/>
      <w:lvlJc w:val="left"/>
      <w:rPr>
        <w:rFonts w:hint="default"/>
      </w:rPr>
    </w:lvl>
    <w:lvl w:ilvl="3" w:tplc="10DAF912">
      <w:start w:val="1"/>
      <w:numFmt w:val="bullet"/>
      <w:lvlText w:val="•"/>
      <w:lvlJc w:val="left"/>
      <w:rPr>
        <w:rFonts w:hint="default"/>
      </w:rPr>
    </w:lvl>
    <w:lvl w:ilvl="4" w:tplc="AADE957A">
      <w:start w:val="1"/>
      <w:numFmt w:val="bullet"/>
      <w:lvlText w:val="•"/>
      <w:lvlJc w:val="left"/>
      <w:rPr>
        <w:rFonts w:hint="default"/>
      </w:rPr>
    </w:lvl>
    <w:lvl w:ilvl="5" w:tplc="DB1E885C">
      <w:start w:val="1"/>
      <w:numFmt w:val="bullet"/>
      <w:lvlText w:val="•"/>
      <w:lvlJc w:val="left"/>
      <w:rPr>
        <w:rFonts w:hint="default"/>
      </w:rPr>
    </w:lvl>
    <w:lvl w:ilvl="6" w:tplc="BD6C926A">
      <w:start w:val="1"/>
      <w:numFmt w:val="bullet"/>
      <w:lvlText w:val="•"/>
      <w:lvlJc w:val="left"/>
      <w:rPr>
        <w:rFonts w:hint="default"/>
      </w:rPr>
    </w:lvl>
    <w:lvl w:ilvl="7" w:tplc="881C324A">
      <w:start w:val="1"/>
      <w:numFmt w:val="bullet"/>
      <w:lvlText w:val="•"/>
      <w:lvlJc w:val="left"/>
      <w:rPr>
        <w:rFonts w:hint="default"/>
      </w:rPr>
    </w:lvl>
    <w:lvl w:ilvl="8" w:tplc="C5C0D042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21D169F"/>
    <w:multiLevelType w:val="hybridMultilevel"/>
    <w:tmpl w:val="7D88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B096E"/>
    <w:multiLevelType w:val="hybridMultilevel"/>
    <w:tmpl w:val="DF14AA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D363F8"/>
    <w:multiLevelType w:val="hybridMultilevel"/>
    <w:tmpl w:val="10667734"/>
    <w:lvl w:ilvl="0" w:tplc="FFFFFFFF">
      <w:start w:val="1"/>
      <w:numFmt w:val="bullet"/>
      <w:lvlText w:val="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23F71"/>
    <w:multiLevelType w:val="hybridMultilevel"/>
    <w:tmpl w:val="2B84E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38178D"/>
    <w:multiLevelType w:val="hybridMultilevel"/>
    <w:tmpl w:val="79ECCAAC"/>
    <w:lvl w:ilvl="0" w:tplc="FFFFFFFF">
      <w:start w:val="1"/>
      <w:numFmt w:val="bullet"/>
      <w:lvlText w:val="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1F96"/>
    <w:multiLevelType w:val="multilevel"/>
    <w:tmpl w:val="D636841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6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30"/>
  </w:num>
  <w:num w:numId="9">
    <w:abstractNumId w:val="12"/>
  </w:num>
  <w:num w:numId="10">
    <w:abstractNumId w:val="20"/>
  </w:num>
  <w:num w:numId="11">
    <w:abstractNumId w:val="4"/>
  </w:num>
  <w:num w:numId="12">
    <w:abstractNumId w:val="19"/>
  </w:num>
  <w:num w:numId="13">
    <w:abstractNumId w:val="15"/>
  </w:num>
  <w:num w:numId="14">
    <w:abstractNumId w:val="29"/>
  </w:num>
  <w:num w:numId="15">
    <w:abstractNumId w:val="18"/>
  </w:num>
  <w:num w:numId="16">
    <w:abstractNumId w:val="1"/>
  </w:num>
  <w:num w:numId="17">
    <w:abstractNumId w:val="10"/>
  </w:num>
  <w:num w:numId="18">
    <w:abstractNumId w:val="25"/>
  </w:num>
  <w:num w:numId="19">
    <w:abstractNumId w:val="24"/>
  </w:num>
  <w:num w:numId="20">
    <w:abstractNumId w:val="8"/>
  </w:num>
  <w:num w:numId="21">
    <w:abstractNumId w:val="13"/>
  </w:num>
  <w:num w:numId="22">
    <w:abstractNumId w:val="27"/>
  </w:num>
  <w:num w:numId="23">
    <w:abstractNumId w:val="11"/>
  </w:num>
  <w:num w:numId="24">
    <w:abstractNumId w:val="26"/>
  </w:num>
  <w:num w:numId="25">
    <w:abstractNumId w:val="7"/>
  </w:num>
  <w:num w:numId="26">
    <w:abstractNumId w:val="23"/>
  </w:num>
  <w:num w:numId="27">
    <w:abstractNumId w:val="22"/>
  </w:num>
  <w:num w:numId="28">
    <w:abstractNumId w:val="17"/>
  </w:num>
  <w:num w:numId="29">
    <w:abstractNumId w:val="14"/>
  </w:num>
  <w:num w:numId="30">
    <w:abstractNumId w:val="21"/>
  </w:num>
  <w:num w:numId="31">
    <w:abstractNumId w:val="3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56"/>
    <w:rsid w:val="000007BE"/>
    <w:rsid w:val="00001C13"/>
    <w:rsid w:val="00002825"/>
    <w:rsid w:val="0000293B"/>
    <w:rsid w:val="00004725"/>
    <w:rsid w:val="00004E2B"/>
    <w:rsid w:val="0000646A"/>
    <w:rsid w:val="00006D96"/>
    <w:rsid w:val="00007EB6"/>
    <w:rsid w:val="000111E7"/>
    <w:rsid w:val="00011DC7"/>
    <w:rsid w:val="00012403"/>
    <w:rsid w:val="00013C04"/>
    <w:rsid w:val="00014BB1"/>
    <w:rsid w:val="00015B94"/>
    <w:rsid w:val="00016E7B"/>
    <w:rsid w:val="00021CBA"/>
    <w:rsid w:val="000222FB"/>
    <w:rsid w:val="00022410"/>
    <w:rsid w:val="0002433A"/>
    <w:rsid w:val="000259DA"/>
    <w:rsid w:val="00027AA6"/>
    <w:rsid w:val="0003214C"/>
    <w:rsid w:val="000363E3"/>
    <w:rsid w:val="00037D77"/>
    <w:rsid w:val="00042425"/>
    <w:rsid w:val="00047172"/>
    <w:rsid w:val="00050A6D"/>
    <w:rsid w:val="0005295C"/>
    <w:rsid w:val="000529AF"/>
    <w:rsid w:val="00053557"/>
    <w:rsid w:val="000536CB"/>
    <w:rsid w:val="00053783"/>
    <w:rsid w:val="00054550"/>
    <w:rsid w:val="0005573B"/>
    <w:rsid w:val="00055A7B"/>
    <w:rsid w:val="00056092"/>
    <w:rsid w:val="000560ED"/>
    <w:rsid w:val="000564E0"/>
    <w:rsid w:val="00056914"/>
    <w:rsid w:val="00061504"/>
    <w:rsid w:val="000636FB"/>
    <w:rsid w:val="00064ECA"/>
    <w:rsid w:val="00067CA3"/>
    <w:rsid w:val="00067F24"/>
    <w:rsid w:val="00070D4A"/>
    <w:rsid w:val="00071053"/>
    <w:rsid w:val="0007185D"/>
    <w:rsid w:val="00071C88"/>
    <w:rsid w:val="00072521"/>
    <w:rsid w:val="000728C7"/>
    <w:rsid w:val="00072A1E"/>
    <w:rsid w:val="0007752D"/>
    <w:rsid w:val="000806B8"/>
    <w:rsid w:val="000819BD"/>
    <w:rsid w:val="000823B0"/>
    <w:rsid w:val="000869B2"/>
    <w:rsid w:val="00086C71"/>
    <w:rsid w:val="000876BE"/>
    <w:rsid w:val="000878E9"/>
    <w:rsid w:val="00090CE2"/>
    <w:rsid w:val="00093228"/>
    <w:rsid w:val="00094E29"/>
    <w:rsid w:val="00096478"/>
    <w:rsid w:val="00096E0E"/>
    <w:rsid w:val="00097BDC"/>
    <w:rsid w:val="000A0A85"/>
    <w:rsid w:val="000A0A97"/>
    <w:rsid w:val="000A0E29"/>
    <w:rsid w:val="000A162D"/>
    <w:rsid w:val="000A1AEE"/>
    <w:rsid w:val="000A2578"/>
    <w:rsid w:val="000A7013"/>
    <w:rsid w:val="000B1D07"/>
    <w:rsid w:val="000B1D47"/>
    <w:rsid w:val="000B1EF6"/>
    <w:rsid w:val="000B2717"/>
    <w:rsid w:val="000B2D51"/>
    <w:rsid w:val="000B3626"/>
    <w:rsid w:val="000B3E60"/>
    <w:rsid w:val="000B41D0"/>
    <w:rsid w:val="000B5077"/>
    <w:rsid w:val="000B5BB3"/>
    <w:rsid w:val="000B6802"/>
    <w:rsid w:val="000B7192"/>
    <w:rsid w:val="000B7DB1"/>
    <w:rsid w:val="000C01F4"/>
    <w:rsid w:val="000C0AD7"/>
    <w:rsid w:val="000C36AD"/>
    <w:rsid w:val="000C4B0D"/>
    <w:rsid w:val="000C5CEE"/>
    <w:rsid w:val="000C61C6"/>
    <w:rsid w:val="000C7280"/>
    <w:rsid w:val="000C7B7D"/>
    <w:rsid w:val="000C7E4C"/>
    <w:rsid w:val="000D0072"/>
    <w:rsid w:val="000D06D4"/>
    <w:rsid w:val="000D3800"/>
    <w:rsid w:val="000D5730"/>
    <w:rsid w:val="000D5F88"/>
    <w:rsid w:val="000E00C4"/>
    <w:rsid w:val="000E0514"/>
    <w:rsid w:val="000E2308"/>
    <w:rsid w:val="000E39D4"/>
    <w:rsid w:val="000E63B2"/>
    <w:rsid w:val="000E6D29"/>
    <w:rsid w:val="000E6D68"/>
    <w:rsid w:val="000F1484"/>
    <w:rsid w:val="000F1682"/>
    <w:rsid w:val="000F193B"/>
    <w:rsid w:val="000F20B0"/>
    <w:rsid w:val="000F225F"/>
    <w:rsid w:val="000F22C0"/>
    <w:rsid w:val="000F3B1F"/>
    <w:rsid w:val="000F3DD3"/>
    <w:rsid w:val="000F3F6C"/>
    <w:rsid w:val="000F4C86"/>
    <w:rsid w:val="000F6995"/>
    <w:rsid w:val="000F79BB"/>
    <w:rsid w:val="0010047A"/>
    <w:rsid w:val="001029B9"/>
    <w:rsid w:val="001037FE"/>
    <w:rsid w:val="00103C5E"/>
    <w:rsid w:val="00103D45"/>
    <w:rsid w:val="00104E7B"/>
    <w:rsid w:val="001051DA"/>
    <w:rsid w:val="0010653A"/>
    <w:rsid w:val="00106F79"/>
    <w:rsid w:val="00107584"/>
    <w:rsid w:val="001118DA"/>
    <w:rsid w:val="0011581D"/>
    <w:rsid w:val="00115A7F"/>
    <w:rsid w:val="00121650"/>
    <w:rsid w:val="001216E4"/>
    <w:rsid w:val="001241A7"/>
    <w:rsid w:val="001265CE"/>
    <w:rsid w:val="00126F2D"/>
    <w:rsid w:val="00127809"/>
    <w:rsid w:val="00127E8A"/>
    <w:rsid w:val="001305F3"/>
    <w:rsid w:val="00132674"/>
    <w:rsid w:val="00132CC3"/>
    <w:rsid w:val="00134009"/>
    <w:rsid w:val="001341A9"/>
    <w:rsid w:val="001357C7"/>
    <w:rsid w:val="00136B54"/>
    <w:rsid w:val="0013796C"/>
    <w:rsid w:val="0014083A"/>
    <w:rsid w:val="00141123"/>
    <w:rsid w:val="00141D17"/>
    <w:rsid w:val="00142072"/>
    <w:rsid w:val="0014264C"/>
    <w:rsid w:val="00142811"/>
    <w:rsid w:val="00142921"/>
    <w:rsid w:val="0014418E"/>
    <w:rsid w:val="00144D97"/>
    <w:rsid w:val="0014508C"/>
    <w:rsid w:val="0014540E"/>
    <w:rsid w:val="00147196"/>
    <w:rsid w:val="001475E2"/>
    <w:rsid w:val="0015099F"/>
    <w:rsid w:val="00151C37"/>
    <w:rsid w:val="00151D55"/>
    <w:rsid w:val="00152335"/>
    <w:rsid w:val="00152E39"/>
    <w:rsid w:val="00153AFE"/>
    <w:rsid w:val="00153F8A"/>
    <w:rsid w:val="00154B98"/>
    <w:rsid w:val="00154F7D"/>
    <w:rsid w:val="001559CB"/>
    <w:rsid w:val="00156465"/>
    <w:rsid w:val="00156552"/>
    <w:rsid w:val="001568B2"/>
    <w:rsid w:val="00156A6F"/>
    <w:rsid w:val="0016277D"/>
    <w:rsid w:val="00162E2E"/>
    <w:rsid w:val="00162F29"/>
    <w:rsid w:val="00163BF0"/>
    <w:rsid w:val="001648C7"/>
    <w:rsid w:val="001666C5"/>
    <w:rsid w:val="00171645"/>
    <w:rsid w:val="00171B38"/>
    <w:rsid w:val="00173009"/>
    <w:rsid w:val="00173974"/>
    <w:rsid w:val="0017437C"/>
    <w:rsid w:val="0017441C"/>
    <w:rsid w:val="00175211"/>
    <w:rsid w:val="001758BC"/>
    <w:rsid w:val="001813B8"/>
    <w:rsid w:val="0018165A"/>
    <w:rsid w:val="00184F5C"/>
    <w:rsid w:val="00185682"/>
    <w:rsid w:val="00185C41"/>
    <w:rsid w:val="00186815"/>
    <w:rsid w:val="0018690F"/>
    <w:rsid w:val="0019046B"/>
    <w:rsid w:val="00191A7E"/>
    <w:rsid w:val="00191D0A"/>
    <w:rsid w:val="001930F7"/>
    <w:rsid w:val="001942C6"/>
    <w:rsid w:val="00194547"/>
    <w:rsid w:val="00194549"/>
    <w:rsid w:val="00194B49"/>
    <w:rsid w:val="00196B5F"/>
    <w:rsid w:val="001975D6"/>
    <w:rsid w:val="001A16AD"/>
    <w:rsid w:val="001A2521"/>
    <w:rsid w:val="001A2C5D"/>
    <w:rsid w:val="001B0A5C"/>
    <w:rsid w:val="001B19DA"/>
    <w:rsid w:val="001B30A1"/>
    <w:rsid w:val="001B49F6"/>
    <w:rsid w:val="001B4CE8"/>
    <w:rsid w:val="001B54F0"/>
    <w:rsid w:val="001B5C4F"/>
    <w:rsid w:val="001B604E"/>
    <w:rsid w:val="001B6461"/>
    <w:rsid w:val="001C2264"/>
    <w:rsid w:val="001C4F14"/>
    <w:rsid w:val="001C589E"/>
    <w:rsid w:val="001C75FF"/>
    <w:rsid w:val="001D0718"/>
    <w:rsid w:val="001D0B8D"/>
    <w:rsid w:val="001D1044"/>
    <w:rsid w:val="001D19D7"/>
    <w:rsid w:val="001D2526"/>
    <w:rsid w:val="001D3EF2"/>
    <w:rsid w:val="001D48EF"/>
    <w:rsid w:val="001D587E"/>
    <w:rsid w:val="001E0F21"/>
    <w:rsid w:val="001E2125"/>
    <w:rsid w:val="001E2438"/>
    <w:rsid w:val="001E2778"/>
    <w:rsid w:val="001E3932"/>
    <w:rsid w:val="001E4607"/>
    <w:rsid w:val="001E542C"/>
    <w:rsid w:val="001E66FE"/>
    <w:rsid w:val="001E783D"/>
    <w:rsid w:val="001E7A5A"/>
    <w:rsid w:val="001F048B"/>
    <w:rsid w:val="001F1E91"/>
    <w:rsid w:val="001F2193"/>
    <w:rsid w:val="001F36E3"/>
    <w:rsid w:val="001F41A2"/>
    <w:rsid w:val="001F4950"/>
    <w:rsid w:val="001F4F22"/>
    <w:rsid w:val="001F500D"/>
    <w:rsid w:val="001F54A7"/>
    <w:rsid w:val="001F7C00"/>
    <w:rsid w:val="002013C1"/>
    <w:rsid w:val="0020152F"/>
    <w:rsid w:val="002043C7"/>
    <w:rsid w:val="002060E7"/>
    <w:rsid w:val="00206153"/>
    <w:rsid w:val="00207D87"/>
    <w:rsid w:val="002126CC"/>
    <w:rsid w:val="00216EB5"/>
    <w:rsid w:val="002175E8"/>
    <w:rsid w:val="00222E22"/>
    <w:rsid w:val="00222E60"/>
    <w:rsid w:val="0022764A"/>
    <w:rsid w:val="002300E4"/>
    <w:rsid w:val="00230D86"/>
    <w:rsid w:val="0023138A"/>
    <w:rsid w:val="002319C7"/>
    <w:rsid w:val="00232FF8"/>
    <w:rsid w:val="00234320"/>
    <w:rsid w:val="00234F85"/>
    <w:rsid w:val="002358A7"/>
    <w:rsid w:val="002377A7"/>
    <w:rsid w:val="00237F99"/>
    <w:rsid w:val="002402AF"/>
    <w:rsid w:val="00243011"/>
    <w:rsid w:val="00243320"/>
    <w:rsid w:val="002439A6"/>
    <w:rsid w:val="00243E2A"/>
    <w:rsid w:val="002440A4"/>
    <w:rsid w:val="00244968"/>
    <w:rsid w:val="00244FCA"/>
    <w:rsid w:val="002479B4"/>
    <w:rsid w:val="002502BF"/>
    <w:rsid w:val="00252FAE"/>
    <w:rsid w:val="00253144"/>
    <w:rsid w:val="0025356C"/>
    <w:rsid w:val="002559C6"/>
    <w:rsid w:val="0025614B"/>
    <w:rsid w:val="00256502"/>
    <w:rsid w:val="00256A30"/>
    <w:rsid w:val="00260C34"/>
    <w:rsid w:val="00260F92"/>
    <w:rsid w:val="00261E2C"/>
    <w:rsid w:val="002627AE"/>
    <w:rsid w:val="00262F05"/>
    <w:rsid w:val="00263D95"/>
    <w:rsid w:val="00266771"/>
    <w:rsid w:val="002679C9"/>
    <w:rsid w:val="00267D50"/>
    <w:rsid w:val="00270F43"/>
    <w:rsid w:val="00271437"/>
    <w:rsid w:val="00271947"/>
    <w:rsid w:val="00273D4A"/>
    <w:rsid w:val="00274C8B"/>
    <w:rsid w:val="0027517B"/>
    <w:rsid w:val="00275A96"/>
    <w:rsid w:val="002769B3"/>
    <w:rsid w:val="0028036C"/>
    <w:rsid w:val="0028072F"/>
    <w:rsid w:val="0028138F"/>
    <w:rsid w:val="00281F7E"/>
    <w:rsid w:val="00283FA4"/>
    <w:rsid w:val="0028496B"/>
    <w:rsid w:val="002856DF"/>
    <w:rsid w:val="00291039"/>
    <w:rsid w:val="002919EE"/>
    <w:rsid w:val="00294510"/>
    <w:rsid w:val="00296CCC"/>
    <w:rsid w:val="00296EDA"/>
    <w:rsid w:val="002A01A6"/>
    <w:rsid w:val="002A1C49"/>
    <w:rsid w:val="002A31DC"/>
    <w:rsid w:val="002A621C"/>
    <w:rsid w:val="002A6537"/>
    <w:rsid w:val="002A735A"/>
    <w:rsid w:val="002A790A"/>
    <w:rsid w:val="002B0ABB"/>
    <w:rsid w:val="002B0FC6"/>
    <w:rsid w:val="002B14C4"/>
    <w:rsid w:val="002B3569"/>
    <w:rsid w:val="002B3E75"/>
    <w:rsid w:val="002B4EE1"/>
    <w:rsid w:val="002B54CB"/>
    <w:rsid w:val="002C17D3"/>
    <w:rsid w:val="002C338A"/>
    <w:rsid w:val="002C36FB"/>
    <w:rsid w:val="002C64A2"/>
    <w:rsid w:val="002C79FA"/>
    <w:rsid w:val="002C7D12"/>
    <w:rsid w:val="002D1533"/>
    <w:rsid w:val="002D17F1"/>
    <w:rsid w:val="002D2682"/>
    <w:rsid w:val="002D424B"/>
    <w:rsid w:val="002D5F46"/>
    <w:rsid w:val="002D61FC"/>
    <w:rsid w:val="002D786C"/>
    <w:rsid w:val="002D7A49"/>
    <w:rsid w:val="002D7B93"/>
    <w:rsid w:val="002D7E8C"/>
    <w:rsid w:val="002E0761"/>
    <w:rsid w:val="002E0B60"/>
    <w:rsid w:val="002E21C6"/>
    <w:rsid w:val="002E4875"/>
    <w:rsid w:val="002E4A82"/>
    <w:rsid w:val="002E514B"/>
    <w:rsid w:val="002E5677"/>
    <w:rsid w:val="002E68E7"/>
    <w:rsid w:val="002E6F23"/>
    <w:rsid w:val="002F0B44"/>
    <w:rsid w:val="002F180E"/>
    <w:rsid w:val="002F2998"/>
    <w:rsid w:val="002F4C5B"/>
    <w:rsid w:val="002F4D8B"/>
    <w:rsid w:val="0030100B"/>
    <w:rsid w:val="00303908"/>
    <w:rsid w:val="00303F1D"/>
    <w:rsid w:val="00304854"/>
    <w:rsid w:val="00305A95"/>
    <w:rsid w:val="00305F79"/>
    <w:rsid w:val="003063C0"/>
    <w:rsid w:val="00306891"/>
    <w:rsid w:val="00306F29"/>
    <w:rsid w:val="00306F5C"/>
    <w:rsid w:val="0031312F"/>
    <w:rsid w:val="0031628E"/>
    <w:rsid w:val="0031639C"/>
    <w:rsid w:val="003175BA"/>
    <w:rsid w:val="00317B54"/>
    <w:rsid w:val="003212B7"/>
    <w:rsid w:val="00323444"/>
    <w:rsid w:val="00325F42"/>
    <w:rsid w:val="00327D4A"/>
    <w:rsid w:val="00335EBE"/>
    <w:rsid w:val="00337953"/>
    <w:rsid w:val="00341323"/>
    <w:rsid w:val="00341F31"/>
    <w:rsid w:val="00342326"/>
    <w:rsid w:val="00342D07"/>
    <w:rsid w:val="003444C6"/>
    <w:rsid w:val="00346D25"/>
    <w:rsid w:val="003470CD"/>
    <w:rsid w:val="00347961"/>
    <w:rsid w:val="00347DBA"/>
    <w:rsid w:val="00351425"/>
    <w:rsid w:val="0035154F"/>
    <w:rsid w:val="00351A4D"/>
    <w:rsid w:val="00351ACD"/>
    <w:rsid w:val="00352583"/>
    <w:rsid w:val="003531A0"/>
    <w:rsid w:val="00353793"/>
    <w:rsid w:val="00354E9C"/>
    <w:rsid w:val="00354FC7"/>
    <w:rsid w:val="0035569F"/>
    <w:rsid w:val="00356967"/>
    <w:rsid w:val="0036026C"/>
    <w:rsid w:val="0036081D"/>
    <w:rsid w:val="00360A73"/>
    <w:rsid w:val="00362871"/>
    <w:rsid w:val="00362986"/>
    <w:rsid w:val="00363159"/>
    <w:rsid w:val="003642B2"/>
    <w:rsid w:val="0036532E"/>
    <w:rsid w:val="00366F9B"/>
    <w:rsid w:val="00367CF4"/>
    <w:rsid w:val="003750A2"/>
    <w:rsid w:val="003774DE"/>
    <w:rsid w:val="00381DC3"/>
    <w:rsid w:val="00383770"/>
    <w:rsid w:val="00383AA7"/>
    <w:rsid w:val="00384441"/>
    <w:rsid w:val="00384F0D"/>
    <w:rsid w:val="003910BF"/>
    <w:rsid w:val="003935A2"/>
    <w:rsid w:val="003943BF"/>
    <w:rsid w:val="003957B5"/>
    <w:rsid w:val="00395DC5"/>
    <w:rsid w:val="003966EF"/>
    <w:rsid w:val="003968B9"/>
    <w:rsid w:val="00396D2E"/>
    <w:rsid w:val="00397054"/>
    <w:rsid w:val="0039768A"/>
    <w:rsid w:val="003977E2"/>
    <w:rsid w:val="0039797A"/>
    <w:rsid w:val="003A2C38"/>
    <w:rsid w:val="003A30E0"/>
    <w:rsid w:val="003A36A5"/>
    <w:rsid w:val="003A3CA9"/>
    <w:rsid w:val="003A44E8"/>
    <w:rsid w:val="003A538F"/>
    <w:rsid w:val="003A6359"/>
    <w:rsid w:val="003A6BF7"/>
    <w:rsid w:val="003B0257"/>
    <w:rsid w:val="003B2F20"/>
    <w:rsid w:val="003B6E96"/>
    <w:rsid w:val="003C15EC"/>
    <w:rsid w:val="003C29A7"/>
    <w:rsid w:val="003C488A"/>
    <w:rsid w:val="003C49C7"/>
    <w:rsid w:val="003C518A"/>
    <w:rsid w:val="003C5203"/>
    <w:rsid w:val="003C690F"/>
    <w:rsid w:val="003C725F"/>
    <w:rsid w:val="003D05BA"/>
    <w:rsid w:val="003D0826"/>
    <w:rsid w:val="003D2255"/>
    <w:rsid w:val="003D2473"/>
    <w:rsid w:val="003D25AB"/>
    <w:rsid w:val="003D29D5"/>
    <w:rsid w:val="003D3B3F"/>
    <w:rsid w:val="003D3C09"/>
    <w:rsid w:val="003D3DE1"/>
    <w:rsid w:val="003D4750"/>
    <w:rsid w:val="003E4A19"/>
    <w:rsid w:val="003E4EDE"/>
    <w:rsid w:val="003E5304"/>
    <w:rsid w:val="003E5EB4"/>
    <w:rsid w:val="003E5F33"/>
    <w:rsid w:val="003E73E2"/>
    <w:rsid w:val="003F0C27"/>
    <w:rsid w:val="003F12A1"/>
    <w:rsid w:val="003F1494"/>
    <w:rsid w:val="003F207D"/>
    <w:rsid w:val="003F35F4"/>
    <w:rsid w:val="003F52EE"/>
    <w:rsid w:val="003F5BDA"/>
    <w:rsid w:val="003F6598"/>
    <w:rsid w:val="003F7E6F"/>
    <w:rsid w:val="00401172"/>
    <w:rsid w:val="00401552"/>
    <w:rsid w:val="00401B8B"/>
    <w:rsid w:val="00401CCA"/>
    <w:rsid w:val="00403279"/>
    <w:rsid w:val="00404DD9"/>
    <w:rsid w:val="004054AD"/>
    <w:rsid w:val="00407C51"/>
    <w:rsid w:val="0041068E"/>
    <w:rsid w:val="00410697"/>
    <w:rsid w:val="0041275D"/>
    <w:rsid w:val="0041324D"/>
    <w:rsid w:val="00413657"/>
    <w:rsid w:val="00414118"/>
    <w:rsid w:val="004141C5"/>
    <w:rsid w:val="004144E9"/>
    <w:rsid w:val="00414A54"/>
    <w:rsid w:val="00417216"/>
    <w:rsid w:val="00417C38"/>
    <w:rsid w:val="004207C3"/>
    <w:rsid w:val="00420DB3"/>
    <w:rsid w:val="00421F77"/>
    <w:rsid w:val="00422A3A"/>
    <w:rsid w:val="004231BA"/>
    <w:rsid w:val="00432618"/>
    <w:rsid w:val="004328D4"/>
    <w:rsid w:val="00433952"/>
    <w:rsid w:val="00434693"/>
    <w:rsid w:val="00434BCB"/>
    <w:rsid w:val="004362BD"/>
    <w:rsid w:val="00440CDC"/>
    <w:rsid w:val="00442DB7"/>
    <w:rsid w:val="0044379E"/>
    <w:rsid w:val="004444FC"/>
    <w:rsid w:val="004449C6"/>
    <w:rsid w:val="00445517"/>
    <w:rsid w:val="00445D4B"/>
    <w:rsid w:val="00447C19"/>
    <w:rsid w:val="00447D5A"/>
    <w:rsid w:val="004501B8"/>
    <w:rsid w:val="00450DC9"/>
    <w:rsid w:val="004514BC"/>
    <w:rsid w:val="00451E25"/>
    <w:rsid w:val="004525E7"/>
    <w:rsid w:val="00454830"/>
    <w:rsid w:val="00454E0E"/>
    <w:rsid w:val="0045501A"/>
    <w:rsid w:val="0046043A"/>
    <w:rsid w:val="00465563"/>
    <w:rsid w:val="00466F9B"/>
    <w:rsid w:val="004700DD"/>
    <w:rsid w:val="004715BD"/>
    <w:rsid w:val="00471935"/>
    <w:rsid w:val="00471C13"/>
    <w:rsid w:val="00471D57"/>
    <w:rsid w:val="00472A67"/>
    <w:rsid w:val="004757B2"/>
    <w:rsid w:val="00477C6C"/>
    <w:rsid w:val="00477CB2"/>
    <w:rsid w:val="00477F6A"/>
    <w:rsid w:val="00480A4B"/>
    <w:rsid w:val="00481271"/>
    <w:rsid w:val="004812AB"/>
    <w:rsid w:val="0048307E"/>
    <w:rsid w:val="00486EEF"/>
    <w:rsid w:val="004949E8"/>
    <w:rsid w:val="00497C93"/>
    <w:rsid w:val="004A00B1"/>
    <w:rsid w:val="004A0885"/>
    <w:rsid w:val="004A0BB5"/>
    <w:rsid w:val="004A42F4"/>
    <w:rsid w:val="004A4A6E"/>
    <w:rsid w:val="004A4EB1"/>
    <w:rsid w:val="004A5727"/>
    <w:rsid w:val="004A62FE"/>
    <w:rsid w:val="004A7532"/>
    <w:rsid w:val="004B007E"/>
    <w:rsid w:val="004B019A"/>
    <w:rsid w:val="004B17EA"/>
    <w:rsid w:val="004B1E90"/>
    <w:rsid w:val="004B1EEE"/>
    <w:rsid w:val="004B25A5"/>
    <w:rsid w:val="004B375B"/>
    <w:rsid w:val="004B574A"/>
    <w:rsid w:val="004B614C"/>
    <w:rsid w:val="004B61F0"/>
    <w:rsid w:val="004B66A9"/>
    <w:rsid w:val="004C01EF"/>
    <w:rsid w:val="004C364D"/>
    <w:rsid w:val="004C39AA"/>
    <w:rsid w:val="004C3DCD"/>
    <w:rsid w:val="004C4CE3"/>
    <w:rsid w:val="004C6793"/>
    <w:rsid w:val="004D18BC"/>
    <w:rsid w:val="004D2011"/>
    <w:rsid w:val="004D24DF"/>
    <w:rsid w:val="004D2559"/>
    <w:rsid w:val="004D3C20"/>
    <w:rsid w:val="004D414E"/>
    <w:rsid w:val="004D7286"/>
    <w:rsid w:val="004E24D3"/>
    <w:rsid w:val="004E250F"/>
    <w:rsid w:val="004E2F54"/>
    <w:rsid w:val="004E31C7"/>
    <w:rsid w:val="004E6AEC"/>
    <w:rsid w:val="004F06CE"/>
    <w:rsid w:val="004F0785"/>
    <w:rsid w:val="004F0FA2"/>
    <w:rsid w:val="004F1599"/>
    <w:rsid w:val="004F1625"/>
    <w:rsid w:val="004F203B"/>
    <w:rsid w:val="004F2516"/>
    <w:rsid w:val="004F32F5"/>
    <w:rsid w:val="004F337E"/>
    <w:rsid w:val="004F3E80"/>
    <w:rsid w:val="004F4256"/>
    <w:rsid w:val="004F579E"/>
    <w:rsid w:val="0050036A"/>
    <w:rsid w:val="00501F6C"/>
    <w:rsid w:val="00502C04"/>
    <w:rsid w:val="00502C72"/>
    <w:rsid w:val="005031E3"/>
    <w:rsid w:val="0050373F"/>
    <w:rsid w:val="00504DA5"/>
    <w:rsid w:val="00504F2F"/>
    <w:rsid w:val="005056D8"/>
    <w:rsid w:val="005058C7"/>
    <w:rsid w:val="00507A2F"/>
    <w:rsid w:val="005104AF"/>
    <w:rsid w:val="00511887"/>
    <w:rsid w:val="00512575"/>
    <w:rsid w:val="00512FBF"/>
    <w:rsid w:val="00513DFD"/>
    <w:rsid w:val="00514822"/>
    <w:rsid w:val="00515102"/>
    <w:rsid w:val="00515308"/>
    <w:rsid w:val="0051531E"/>
    <w:rsid w:val="00516AF9"/>
    <w:rsid w:val="00516D6F"/>
    <w:rsid w:val="005173FF"/>
    <w:rsid w:val="005203D6"/>
    <w:rsid w:val="00522EEA"/>
    <w:rsid w:val="00525AD3"/>
    <w:rsid w:val="00526A30"/>
    <w:rsid w:val="00527169"/>
    <w:rsid w:val="0052794E"/>
    <w:rsid w:val="005319A7"/>
    <w:rsid w:val="00532424"/>
    <w:rsid w:val="005336AA"/>
    <w:rsid w:val="00534051"/>
    <w:rsid w:val="00534C60"/>
    <w:rsid w:val="0053507B"/>
    <w:rsid w:val="00535AA3"/>
    <w:rsid w:val="00536711"/>
    <w:rsid w:val="005369A4"/>
    <w:rsid w:val="005377C2"/>
    <w:rsid w:val="00537981"/>
    <w:rsid w:val="00537EA1"/>
    <w:rsid w:val="005413A0"/>
    <w:rsid w:val="0054463B"/>
    <w:rsid w:val="0054480D"/>
    <w:rsid w:val="0054525F"/>
    <w:rsid w:val="00546028"/>
    <w:rsid w:val="005475A2"/>
    <w:rsid w:val="00547883"/>
    <w:rsid w:val="00547946"/>
    <w:rsid w:val="005501DF"/>
    <w:rsid w:val="00550BF4"/>
    <w:rsid w:val="005517D1"/>
    <w:rsid w:val="00551B0D"/>
    <w:rsid w:val="00552277"/>
    <w:rsid w:val="005522F1"/>
    <w:rsid w:val="00552AA6"/>
    <w:rsid w:val="0055376E"/>
    <w:rsid w:val="00553AFE"/>
    <w:rsid w:val="00554087"/>
    <w:rsid w:val="005549F8"/>
    <w:rsid w:val="00554D2D"/>
    <w:rsid w:val="0055502D"/>
    <w:rsid w:val="00556794"/>
    <w:rsid w:val="00562083"/>
    <w:rsid w:val="00562610"/>
    <w:rsid w:val="00563499"/>
    <w:rsid w:val="00563CBA"/>
    <w:rsid w:val="00564212"/>
    <w:rsid w:val="005667A2"/>
    <w:rsid w:val="00570473"/>
    <w:rsid w:val="00572CA8"/>
    <w:rsid w:val="00573B66"/>
    <w:rsid w:val="00576711"/>
    <w:rsid w:val="00577F66"/>
    <w:rsid w:val="00580173"/>
    <w:rsid w:val="00580C2D"/>
    <w:rsid w:val="00580ECA"/>
    <w:rsid w:val="00581516"/>
    <w:rsid w:val="00583AF6"/>
    <w:rsid w:val="00583B8E"/>
    <w:rsid w:val="00584D8C"/>
    <w:rsid w:val="00584F9C"/>
    <w:rsid w:val="005856F6"/>
    <w:rsid w:val="00585CA0"/>
    <w:rsid w:val="00586575"/>
    <w:rsid w:val="005865C4"/>
    <w:rsid w:val="00587696"/>
    <w:rsid w:val="00587891"/>
    <w:rsid w:val="00590F18"/>
    <w:rsid w:val="0059277E"/>
    <w:rsid w:val="00592B71"/>
    <w:rsid w:val="00592D38"/>
    <w:rsid w:val="00593C13"/>
    <w:rsid w:val="00594647"/>
    <w:rsid w:val="00594E3D"/>
    <w:rsid w:val="00595151"/>
    <w:rsid w:val="00595585"/>
    <w:rsid w:val="00597561"/>
    <w:rsid w:val="00597AE5"/>
    <w:rsid w:val="005A33E4"/>
    <w:rsid w:val="005A3633"/>
    <w:rsid w:val="005A4833"/>
    <w:rsid w:val="005A68DB"/>
    <w:rsid w:val="005A6DBA"/>
    <w:rsid w:val="005A7A2D"/>
    <w:rsid w:val="005B065B"/>
    <w:rsid w:val="005B0721"/>
    <w:rsid w:val="005B1239"/>
    <w:rsid w:val="005B176D"/>
    <w:rsid w:val="005B3913"/>
    <w:rsid w:val="005B5DB7"/>
    <w:rsid w:val="005B6955"/>
    <w:rsid w:val="005B7864"/>
    <w:rsid w:val="005C0C36"/>
    <w:rsid w:val="005C4245"/>
    <w:rsid w:val="005C60EB"/>
    <w:rsid w:val="005C7CDE"/>
    <w:rsid w:val="005D08E2"/>
    <w:rsid w:val="005D0999"/>
    <w:rsid w:val="005D1DE4"/>
    <w:rsid w:val="005D27DE"/>
    <w:rsid w:val="005D3751"/>
    <w:rsid w:val="005D480B"/>
    <w:rsid w:val="005D49B3"/>
    <w:rsid w:val="005D7635"/>
    <w:rsid w:val="005D7D34"/>
    <w:rsid w:val="005E192F"/>
    <w:rsid w:val="005E1BFE"/>
    <w:rsid w:val="005E1DD4"/>
    <w:rsid w:val="005E3271"/>
    <w:rsid w:val="005E5B26"/>
    <w:rsid w:val="005E5BAF"/>
    <w:rsid w:val="005E5BBD"/>
    <w:rsid w:val="005E5E53"/>
    <w:rsid w:val="005E5E79"/>
    <w:rsid w:val="005E71B5"/>
    <w:rsid w:val="005E7820"/>
    <w:rsid w:val="005E7C64"/>
    <w:rsid w:val="005F1074"/>
    <w:rsid w:val="005F35BA"/>
    <w:rsid w:val="005F3FA1"/>
    <w:rsid w:val="005F51C9"/>
    <w:rsid w:val="005F608A"/>
    <w:rsid w:val="005F7A27"/>
    <w:rsid w:val="00600248"/>
    <w:rsid w:val="00600695"/>
    <w:rsid w:val="00601259"/>
    <w:rsid w:val="00601992"/>
    <w:rsid w:val="00601CC7"/>
    <w:rsid w:val="00602897"/>
    <w:rsid w:val="00603CF7"/>
    <w:rsid w:val="00606093"/>
    <w:rsid w:val="00606715"/>
    <w:rsid w:val="006100CD"/>
    <w:rsid w:val="00610690"/>
    <w:rsid w:val="00610A77"/>
    <w:rsid w:val="00611798"/>
    <w:rsid w:val="00614B04"/>
    <w:rsid w:val="00614B5F"/>
    <w:rsid w:val="00615A59"/>
    <w:rsid w:val="00615F38"/>
    <w:rsid w:val="00616C82"/>
    <w:rsid w:val="00616F9C"/>
    <w:rsid w:val="00617360"/>
    <w:rsid w:val="0062047D"/>
    <w:rsid w:val="00620A1B"/>
    <w:rsid w:val="00620C55"/>
    <w:rsid w:val="006217DB"/>
    <w:rsid w:val="00621B33"/>
    <w:rsid w:val="00621EC9"/>
    <w:rsid w:val="0062430D"/>
    <w:rsid w:val="0062452A"/>
    <w:rsid w:val="006250FC"/>
    <w:rsid w:val="006272C7"/>
    <w:rsid w:val="006325DA"/>
    <w:rsid w:val="006329F7"/>
    <w:rsid w:val="00632AA8"/>
    <w:rsid w:val="006346F2"/>
    <w:rsid w:val="006347A1"/>
    <w:rsid w:val="006348F5"/>
    <w:rsid w:val="00635CB6"/>
    <w:rsid w:val="00636690"/>
    <w:rsid w:val="00636B67"/>
    <w:rsid w:val="006377EB"/>
    <w:rsid w:val="0063781A"/>
    <w:rsid w:val="00637E47"/>
    <w:rsid w:val="0064138B"/>
    <w:rsid w:val="00641453"/>
    <w:rsid w:val="006418FA"/>
    <w:rsid w:val="00643BA4"/>
    <w:rsid w:val="00644E40"/>
    <w:rsid w:val="00644F99"/>
    <w:rsid w:val="006473F3"/>
    <w:rsid w:val="00647D1C"/>
    <w:rsid w:val="00647E9A"/>
    <w:rsid w:val="00650120"/>
    <w:rsid w:val="00650395"/>
    <w:rsid w:val="006503B8"/>
    <w:rsid w:val="0065073B"/>
    <w:rsid w:val="00651DCF"/>
    <w:rsid w:val="006527EE"/>
    <w:rsid w:val="00653EA1"/>
    <w:rsid w:val="00654370"/>
    <w:rsid w:val="0065517B"/>
    <w:rsid w:val="006563EE"/>
    <w:rsid w:val="0065767A"/>
    <w:rsid w:val="00657F0D"/>
    <w:rsid w:val="006604D0"/>
    <w:rsid w:val="0066128D"/>
    <w:rsid w:val="00661AE6"/>
    <w:rsid w:val="0066484A"/>
    <w:rsid w:val="006655C1"/>
    <w:rsid w:val="006673E8"/>
    <w:rsid w:val="0066785F"/>
    <w:rsid w:val="00667B88"/>
    <w:rsid w:val="00672D79"/>
    <w:rsid w:val="0067327A"/>
    <w:rsid w:val="0067604B"/>
    <w:rsid w:val="00676084"/>
    <w:rsid w:val="00676B2D"/>
    <w:rsid w:val="00680350"/>
    <w:rsid w:val="00682C34"/>
    <w:rsid w:val="00682DDE"/>
    <w:rsid w:val="00692DC2"/>
    <w:rsid w:val="00693849"/>
    <w:rsid w:val="00697B75"/>
    <w:rsid w:val="006A3AF4"/>
    <w:rsid w:val="006A49C4"/>
    <w:rsid w:val="006A4A6D"/>
    <w:rsid w:val="006A4F00"/>
    <w:rsid w:val="006A50F2"/>
    <w:rsid w:val="006A5B48"/>
    <w:rsid w:val="006A620B"/>
    <w:rsid w:val="006A6BE4"/>
    <w:rsid w:val="006A7141"/>
    <w:rsid w:val="006B0D0B"/>
    <w:rsid w:val="006B5F68"/>
    <w:rsid w:val="006B6580"/>
    <w:rsid w:val="006B7274"/>
    <w:rsid w:val="006C0E5A"/>
    <w:rsid w:val="006C107C"/>
    <w:rsid w:val="006C2C2A"/>
    <w:rsid w:val="006C2C7F"/>
    <w:rsid w:val="006C359E"/>
    <w:rsid w:val="006C4020"/>
    <w:rsid w:val="006C6127"/>
    <w:rsid w:val="006C6136"/>
    <w:rsid w:val="006C6527"/>
    <w:rsid w:val="006D1A02"/>
    <w:rsid w:val="006D2EB8"/>
    <w:rsid w:val="006D3217"/>
    <w:rsid w:val="006D3298"/>
    <w:rsid w:val="006D3AFA"/>
    <w:rsid w:val="006D41F8"/>
    <w:rsid w:val="006D4AC0"/>
    <w:rsid w:val="006D671F"/>
    <w:rsid w:val="006E06B8"/>
    <w:rsid w:val="006E06DE"/>
    <w:rsid w:val="006E1486"/>
    <w:rsid w:val="006E20F8"/>
    <w:rsid w:val="006E2B64"/>
    <w:rsid w:val="006E3174"/>
    <w:rsid w:val="006E7950"/>
    <w:rsid w:val="006F23C7"/>
    <w:rsid w:val="006F5D2D"/>
    <w:rsid w:val="006F7D4A"/>
    <w:rsid w:val="007017C9"/>
    <w:rsid w:val="00702104"/>
    <w:rsid w:val="00702A9E"/>
    <w:rsid w:val="00702EE2"/>
    <w:rsid w:val="00703827"/>
    <w:rsid w:val="00710288"/>
    <w:rsid w:val="007107B8"/>
    <w:rsid w:val="00710EAD"/>
    <w:rsid w:val="007132DC"/>
    <w:rsid w:val="0071364C"/>
    <w:rsid w:val="0071438F"/>
    <w:rsid w:val="0071650E"/>
    <w:rsid w:val="00721042"/>
    <w:rsid w:val="0072330E"/>
    <w:rsid w:val="00723BCF"/>
    <w:rsid w:val="007266A6"/>
    <w:rsid w:val="0072762C"/>
    <w:rsid w:val="00727740"/>
    <w:rsid w:val="0073052C"/>
    <w:rsid w:val="00731EA6"/>
    <w:rsid w:val="007321D4"/>
    <w:rsid w:val="00732762"/>
    <w:rsid w:val="00735E03"/>
    <w:rsid w:val="0073792C"/>
    <w:rsid w:val="00737C2D"/>
    <w:rsid w:val="007414EB"/>
    <w:rsid w:val="00741BEC"/>
    <w:rsid w:val="00741F8B"/>
    <w:rsid w:val="00742A23"/>
    <w:rsid w:val="007436C5"/>
    <w:rsid w:val="007439EC"/>
    <w:rsid w:val="00743FA8"/>
    <w:rsid w:val="00744D34"/>
    <w:rsid w:val="007504F8"/>
    <w:rsid w:val="00754643"/>
    <w:rsid w:val="0075504A"/>
    <w:rsid w:val="007556A8"/>
    <w:rsid w:val="0075604C"/>
    <w:rsid w:val="00760086"/>
    <w:rsid w:val="00760B87"/>
    <w:rsid w:val="00761442"/>
    <w:rsid w:val="007620D4"/>
    <w:rsid w:val="007622B7"/>
    <w:rsid w:val="00763E74"/>
    <w:rsid w:val="00764615"/>
    <w:rsid w:val="007657DF"/>
    <w:rsid w:val="00766095"/>
    <w:rsid w:val="00771A60"/>
    <w:rsid w:val="00772324"/>
    <w:rsid w:val="007725D1"/>
    <w:rsid w:val="00772868"/>
    <w:rsid w:val="00774980"/>
    <w:rsid w:val="007760D1"/>
    <w:rsid w:val="00776F11"/>
    <w:rsid w:val="007806F5"/>
    <w:rsid w:val="007819AD"/>
    <w:rsid w:val="0078566D"/>
    <w:rsid w:val="00785D54"/>
    <w:rsid w:val="00787B87"/>
    <w:rsid w:val="007909B7"/>
    <w:rsid w:val="00790BDD"/>
    <w:rsid w:val="00790C18"/>
    <w:rsid w:val="00791405"/>
    <w:rsid w:val="00791B2F"/>
    <w:rsid w:val="00792E61"/>
    <w:rsid w:val="00792EB6"/>
    <w:rsid w:val="0079302E"/>
    <w:rsid w:val="00793474"/>
    <w:rsid w:val="00794064"/>
    <w:rsid w:val="007949DB"/>
    <w:rsid w:val="007968BA"/>
    <w:rsid w:val="00796B39"/>
    <w:rsid w:val="007A15CC"/>
    <w:rsid w:val="007A1CE1"/>
    <w:rsid w:val="007A476D"/>
    <w:rsid w:val="007A58E7"/>
    <w:rsid w:val="007A6497"/>
    <w:rsid w:val="007A67BC"/>
    <w:rsid w:val="007A74E0"/>
    <w:rsid w:val="007B0248"/>
    <w:rsid w:val="007B0913"/>
    <w:rsid w:val="007B1192"/>
    <w:rsid w:val="007B1DEC"/>
    <w:rsid w:val="007B3C33"/>
    <w:rsid w:val="007B3E15"/>
    <w:rsid w:val="007B5B47"/>
    <w:rsid w:val="007B6989"/>
    <w:rsid w:val="007B7B66"/>
    <w:rsid w:val="007B7BDE"/>
    <w:rsid w:val="007B7E41"/>
    <w:rsid w:val="007C15F3"/>
    <w:rsid w:val="007C44B1"/>
    <w:rsid w:val="007C4A0D"/>
    <w:rsid w:val="007C55A3"/>
    <w:rsid w:val="007C6195"/>
    <w:rsid w:val="007D001E"/>
    <w:rsid w:val="007D08B6"/>
    <w:rsid w:val="007D121D"/>
    <w:rsid w:val="007D125B"/>
    <w:rsid w:val="007D1710"/>
    <w:rsid w:val="007D173D"/>
    <w:rsid w:val="007D34B5"/>
    <w:rsid w:val="007D4EE3"/>
    <w:rsid w:val="007D7C74"/>
    <w:rsid w:val="007E13D9"/>
    <w:rsid w:val="007E34B1"/>
    <w:rsid w:val="007E42C2"/>
    <w:rsid w:val="007E4F58"/>
    <w:rsid w:val="007E59AC"/>
    <w:rsid w:val="007E6C71"/>
    <w:rsid w:val="007E6C81"/>
    <w:rsid w:val="007F0863"/>
    <w:rsid w:val="007F209F"/>
    <w:rsid w:val="007F29C7"/>
    <w:rsid w:val="007F4E5A"/>
    <w:rsid w:val="007F5021"/>
    <w:rsid w:val="007F542F"/>
    <w:rsid w:val="007F641F"/>
    <w:rsid w:val="0080017D"/>
    <w:rsid w:val="008005F4"/>
    <w:rsid w:val="00800996"/>
    <w:rsid w:val="00800E48"/>
    <w:rsid w:val="008014DB"/>
    <w:rsid w:val="00802E85"/>
    <w:rsid w:val="008042DD"/>
    <w:rsid w:val="008045EA"/>
    <w:rsid w:val="00804A4F"/>
    <w:rsid w:val="00804D28"/>
    <w:rsid w:val="00804FA2"/>
    <w:rsid w:val="00804FF7"/>
    <w:rsid w:val="00805E10"/>
    <w:rsid w:val="008069E6"/>
    <w:rsid w:val="008108DD"/>
    <w:rsid w:val="00810B34"/>
    <w:rsid w:val="00812EC7"/>
    <w:rsid w:val="00813567"/>
    <w:rsid w:val="00815656"/>
    <w:rsid w:val="00820199"/>
    <w:rsid w:val="00820AB7"/>
    <w:rsid w:val="00820C90"/>
    <w:rsid w:val="008215D8"/>
    <w:rsid w:val="00821E64"/>
    <w:rsid w:val="008228A0"/>
    <w:rsid w:val="00822C5B"/>
    <w:rsid w:val="008231F7"/>
    <w:rsid w:val="0082335F"/>
    <w:rsid w:val="008234B9"/>
    <w:rsid w:val="008239F2"/>
    <w:rsid w:val="00825FF9"/>
    <w:rsid w:val="00827113"/>
    <w:rsid w:val="008279F5"/>
    <w:rsid w:val="00830A65"/>
    <w:rsid w:val="00830E52"/>
    <w:rsid w:val="00831042"/>
    <w:rsid w:val="008311AB"/>
    <w:rsid w:val="00831A06"/>
    <w:rsid w:val="00834B49"/>
    <w:rsid w:val="00835721"/>
    <w:rsid w:val="00837EE2"/>
    <w:rsid w:val="00840535"/>
    <w:rsid w:val="00841A8F"/>
    <w:rsid w:val="0084209F"/>
    <w:rsid w:val="008439AC"/>
    <w:rsid w:val="00843BDB"/>
    <w:rsid w:val="00843D95"/>
    <w:rsid w:val="00844DF8"/>
    <w:rsid w:val="0084519D"/>
    <w:rsid w:val="00847BAB"/>
    <w:rsid w:val="00847FF8"/>
    <w:rsid w:val="00850A9E"/>
    <w:rsid w:val="00850E86"/>
    <w:rsid w:val="00850FA1"/>
    <w:rsid w:val="00853542"/>
    <w:rsid w:val="00853BF2"/>
    <w:rsid w:val="008617CC"/>
    <w:rsid w:val="0086310D"/>
    <w:rsid w:val="00863ABC"/>
    <w:rsid w:val="008642B7"/>
    <w:rsid w:val="00864874"/>
    <w:rsid w:val="00870627"/>
    <w:rsid w:val="00870AFF"/>
    <w:rsid w:val="00870DF6"/>
    <w:rsid w:val="0087176B"/>
    <w:rsid w:val="008717EC"/>
    <w:rsid w:val="00872190"/>
    <w:rsid w:val="00874427"/>
    <w:rsid w:val="00874F5D"/>
    <w:rsid w:val="00875B41"/>
    <w:rsid w:val="00875C91"/>
    <w:rsid w:val="00876271"/>
    <w:rsid w:val="0087646A"/>
    <w:rsid w:val="008777AD"/>
    <w:rsid w:val="00880528"/>
    <w:rsid w:val="00881B10"/>
    <w:rsid w:val="00881EB7"/>
    <w:rsid w:val="008828EC"/>
    <w:rsid w:val="00882F0F"/>
    <w:rsid w:val="00883715"/>
    <w:rsid w:val="00883977"/>
    <w:rsid w:val="0088461E"/>
    <w:rsid w:val="008857D0"/>
    <w:rsid w:val="00885F2B"/>
    <w:rsid w:val="0088641B"/>
    <w:rsid w:val="00890D82"/>
    <w:rsid w:val="0089166B"/>
    <w:rsid w:val="008918B8"/>
    <w:rsid w:val="0089291F"/>
    <w:rsid w:val="00892E2D"/>
    <w:rsid w:val="00894FFA"/>
    <w:rsid w:val="0089596A"/>
    <w:rsid w:val="00896BF7"/>
    <w:rsid w:val="00897879"/>
    <w:rsid w:val="008A0508"/>
    <w:rsid w:val="008A16A6"/>
    <w:rsid w:val="008A2B01"/>
    <w:rsid w:val="008A3117"/>
    <w:rsid w:val="008A3236"/>
    <w:rsid w:val="008A5CF1"/>
    <w:rsid w:val="008A5F5F"/>
    <w:rsid w:val="008B050C"/>
    <w:rsid w:val="008B1EA0"/>
    <w:rsid w:val="008B2882"/>
    <w:rsid w:val="008B2D6C"/>
    <w:rsid w:val="008B3953"/>
    <w:rsid w:val="008B3F87"/>
    <w:rsid w:val="008B471F"/>
    <w:rsid w:val="008B4CD5"/>
    <w:rsid w:val="008B549D"/>
    <w:rsid w:val="008B6456"/>
    <w:rsid w:val="008B793D"/>
    <w:rsid w:val="008C341F"/>
    <w:rsid w:val="008C35D1"/>
    <w:rsid w:val="008C45E6"/>
    <w:rsid w:val="008C518F"/>
    <w:rsid w:val="008C6D6A"/>
    <w:rsid w:val="008C789F"/>
    <w:rsid w:val="008D0BCE"/>
    <w:rsid w:val="008D0EFC"/>
    <w:rsid w:val="008D24C1"/>
    <w:rsid w:val="008D6121"/>
    <w:rsid w:val="008D66C7"/>
    <w:rsid w:val="008D7DB9"/>
    <w:rsid w:val="008E3DC8"/>
    <w:rsid w:val="008E49A6"/>
    <w:rsid w:val="008E52B1"/>
    <w:rsid w:val="008E7F7F"/>
    <w:rsid w:val="008F0FF8"/>
    <w:rsid w:val="008F1DC4"/>
    <w:rsid w:val="008F2018"/>
    <w:rsid w:val="008F3AC7"/>
    <w:rsid w:val="008F4632"/>
    <w:rsid w:val="008F5575"/>
    <w:rsid w:val="008F65D3"/>
    <w:rsid w:val="00900D33"/>
    <w:rsid w:val="00904972"/>
    <w:rsid w:val="00907C0D"/>
    <w:rsid w:val="0091218A"/>
    <w:rsid w:val="0091246A"/>
    <w:rsid w:val="00912D5B"/>
    <w:rsid w:val="00913F83"/>
    <w:rsid w:val="00915695"/>
    <w:rsid w:val="009157E8"/>
    <w:rsid w:val="0091590D"/>
    <w:rsid w:val="00915DB7"/>
    <w:rsid w:val="0092069D"/>
    <w:rsid w:val="00920F1A"/>
    <w:rsid w:val="00921838"/>
    <w:rsid w:val="00923949"/>
    <w:rsid w:val="00924044"/>
    <w:rsid w:val="00924CB9"/>
    <w:rsid w:val="00925542"/>
    <w:rsid w:val="00926722"/>
    <w:rsid w:val="0092776F"/>
    <w:rsid w:val="00930626"/>
    <w:rsid w:val="00930688"/>
    <w:rsid w:val="00931EF2"/>
    <w:rsid w:val="00932132"/>
    <w:rsid w:val="00933DFC"/>
    <w:rsid w:val="00935E83"/>
    <w:rsid w:val="00935ED6"/>
    <w:rsid w:val="00936DBE"/>
    <w:rsid w:val="0093725F"/>
    <w:rsid w:val="009400B9"/>
    <w:rsid w:val="0094052F"/>
    <w:rsid w:val="009408C5"/>
    <w:rsid w:val="00940BE8"/>
    <w:rsid w:val="00941A45"/>
    <w:rsid w:val="00942CD9"/>
    <w:rsid w:val="00945056"/>
    <w:rsid w:val="0094629F"/>
    <w:rsid w:val="0095033F"/>
    <w:rsid w:val="00950513"/>
    <w:rsid w:val="0095056A"/>
    <w:rsid w:val="00952D20"/>
    <w:rsid w:val="0095367B"/>
    <w:rsid w:val="009536AA"/>
    <w:rsid w:val="00953ECE"/>
    <w:rsid w:val="00955C43"/>
    <w:rsid w:val="00955F25"/>
    <w:rsid w:val="00960256"/>
    <w:rsid w:val="00960861"/>
    <w:rsid w:val="00960A2E"/>
    <w:rsid w:val="0096175B"/>
    <w:rsid w:val="00961D30"/>
    <w:rsid w:val="00961E0F"/>
    <w:rsid w:val="00962ED8"/>
    <w:rsid w:val="009632EC"/>
    <w:rsid w:val="00963B74"/>
    <w:rsid w:val="00963C50"/>
    <w:rsid w:val="00963FC1"/>
    <w:rsid w:val="00965010"/>
    <w:rsid w:val="009651ED"/>
    <w:rsid w:val="00965CEA"/>
    <w:rsid w:val="009666A2"/>
    <w:rsid w:val="00967886"/>
    <w:rsid w:val="009726D2"/>
    <w:rsid w:val="009738A2"/>
    <w:rsid w:val="00973ED8"/>
    <w:rsid w:val="009743AF"/>
    <w:rsid w:val="00975A17"/>
    <w:rsid w:val="00980D9F"/>
    <w:rsid w:val="009832C1"/>
    <w:rsid w:val="009835FA"/>
    <w:rsid w:val="009838F9"/>
    <w:rsid w:val="0098403D"/>
    <w:rsid w:val="0098470F"/>
    <w:rsid w:val="009849A1"/>
    <w:rsid w:val="00987BCD"/>
    <w:rsid w:val="00987ED8"/>
    <w:rsid w:val="009908EC"/>
    <w:rsid w:val="009928B2"/>
    <w:rsid w:val="00992F61"/>
    <w:rsid w:val="00993335"/>
    <w:rsid w:val="0099400B"/>
    <w:rsid w:val="00995AEA"/>
    <w:rsid w:val="00996884"/>
    <w:rsid w:val="00996B9D"/>
    <w:rsid w:val="0099787C"/>
    <w:rsid w:val="009979A6"/>
    <w:rsid w:val="009A0C17"/>
    <w:rsid w:val="009A1E75"/>
    <w:rsid w:val="009A2620"/>
    <w:rsid w:val="009A3EE1"/>
    <w:rsid w:val="009A4085"/>
    <w:rsid w:val="009A4B81"/>
    <w:rsid w:val="009A6127"/>
    <w:rsid w:val="009B0706"/>
    <w:rsid w:val="009B17A4"/>
    <w:rsid w:val="009B1BD1"/>
    <w:rsid w:val="009B255F"/>
    <w:rsid w:val="009B528C"/>
    <w:rsid w:val="009B52CF"/>
    <w:rsid w:val="009C0444"/>
    <w:rsid w:val="009C1061"/>
    <w:rsid w:val="009C169E"/>
    <w:rsid w:val="009C334F"/>
    <w:rsid w:val="009C33CC"/>
    <w:rsid w:val="009C33F6"/>
    <w:rsid w:val="009C5BC7"/>
    <w:rsid w:val="009C67FF"/>
    <w:rsid w:val="009C6924"/>
    <w:rsid w:val="009C6EFA"/>
    <w:rsid w:val="009C7C2B"/>
    <w:rsid w:val="009D0FB3"/>
    <w:rsid w:val="009D3865"/>
    <w:rsid w:val="009D3C30"/>
    <w:rsid w:val="009D50EE"/>
    <w:rsid w:val="009D5FD0"/>
    <w:rsid w:val="009E1325"/>
    <w:rsid w:val="009E1AF3"/>
    <w:rsid w:val="009E2BAB"/>
    <w:rsid w:val="009E4936"/>
    <w:rsid w:val="009E5BF1"/>
    <w:rsid w:val="009E610D"/>
    <w:rsid w:val="009E61BC"/>
    <w:rsid w:val="009E734C"/>
    <w:rsid w:val="009E7D8B"/>
    <w:rsid w:val="009F0BE1"/>
    <w:rsid w:val="009F3624"/>
    <w:rsid w:val="009F3B3E"/>
    <w:rsid w:val="009F543B"/>
    <w:rsid w:val="00A0085C"/>
    <w:rsid w:val="00A01DA8"/>
    <w:rsid w:val="00A01E4E"/>
    <w:rsid w:val="00A02103"/>
    <w:rsid w:val="00A03BC9"/>
    <w:rsid w:val="00A04141"/>
    <w:rsid w:val="00A0462B"/>
    <w:rsid w:val="00A04D5E"/>
    <w:rsid w:val="00A059F7"/>
    <w:rsid w:val="00A05EDF"/>
    <w:rsid w:val="00A063DE"/>
    <w:rsid w:val="00A067D3"/>
    <w:rsid w:val="00A06B7B"/>
    <w:rsid w:val="00A0726F"/>
    <w:rsid w:val="00A12ECE"/>
    <w:rsid w:val="00A15601"/>
    <w:rsid w:val="00A169E7"/>
    <w:rsid w:val="00A20227"/>
    <w:rsid w:val="00A21429"/>
    <w:rsid w:val="00A21737"/>
    <w:rsid w:val="00A232BA"/>
    <w:rsid w:val="00A24E58"/>
    <w:rsid w:val="00A257AC"/>
    <w:rsid w:val="00A2613F"/>
    <w:rsid w:val="00A26F4D"/>
    <w:rsid w:val="00A27CED"/>
    <w:rsid w:val="00A3013D"/>
    <w:rsid w:val="00A33719"/>
    <w:rsid w:val="00A337AB"/>
    <w:rsid w:val="00A341EB"/>
    <w:rsid w:val="00A345FC"/>
    <w:rsid w:val="00A376C3"/>
    <w:rsid w:val="00A413DE"/>
    <w:rsid w:val="00A416AD"/>
    <w:rsid w:val="00A42BC6"/>
    <w:rsid w:val="00A42BF0"/>
    <w:rsid w:val="00A43279"/>
    <w:rsid w:val="00A44376"/>
    <w:rsid w:val="00A44892"/>
    <w:rsid w:val="00A44F11"/>
    <w:rsid w:val="00A452D8"/>
    <w:rsid w:val="00A45C49"/>
    <w:rsid w:val="00A46AE7"/>
    <w:rsid w:val="00A4759B"/>
    <w:rsid w:val="00A47FE4"/>
    <w:rsid w:val="00A50559"/>
    <w:rsid w:val="00A55A16"/>
    <w:rsid w:val="00A56BC0"/>
    <w:rsid w:val="00A5716F"/>
    <w:rsid w:val="00A61759"/>
    <w:rsid w:val="00A61A0D"/>
    <w:rsid w:val="00A61D2D"/>
    <w:rsid w:val="00A6230F"/>
    <w:rsid w:val="00A62665"/>
    <w:rsid w:val="00A627AA"/>
    <w:rsid w:val="00A629CA"/>
    <w:rsid w:val="00A62FC6"/>
    <w:rsid w:val="00A639E3"/>
    <w:rsid w:val="00A64FD8"/>
    <w:rsid w:val="00A676AF"/>
    <w:rsid w:val="00A70F52"/>
    <w:rsid w:val="00A71420"/>
    <w:rsid w:val="00A72FF8"/>
    <w:rsid w:val="00A73507"/>
    <w:rsid w:val="00A73F82"/>
    <w:rsid w:val="00A75B11"/>
    <w:rsid w:val="00A77212"/>
    <w:rsid w:val="00A8099F"/>
    <w:rsid w:val="00A83356"/>
    <w:rsid w:val="00A8539A"/>
    <w:rsid w:val="00A8555B"/>
    <w:rsid w:val="00A86877"/>
    <w:rsid w:val="00A8688A"/>
    <w:rsid w:val="00A870C2"/>
    <w:rsid w:val="00A90FC2"/>
    <w:rsid w:val="00A91259"/>
    <w:rsid w:val="00A929D5"/>
    <w:rsid w:val="00A92DA2"/>
    <w:rsid w:val="00A933A0"/>
    <w:rsid w:val="00A95506"/>
    <w:rsid w:val="00A9621D"/>
    <w:rsid w:val="00AA04C4"/>
    <w:rsid w:val="00AA2FE3"/>
    <w:rsid w:val="00AA421D"/>
    <w:rsid w:val="00AA57E0"/>
    <w:rsid w:val="00AA593D"/>
    <w:rsid w:val="00AA68BE"/>
    <w:rsid w:val="00AA6D10"/>
    <w:rsid w:val="00AB05C4"/>
    <w:rsid w:val="00AB09AD"/>
    <w:rsid w:val="00AB5052"/>
    <w:rsid w:val="00AB6695"/>
    <w:rsid w:val="00AB6FA7"/>
    <w:rsid w:val="00AC2640"/>
    <w:rsid w:val="00AC4FE5"/>
    <w:rsid w:val="00AC57DE"/>
    <w:rsid w:val="00AC66D1"/>
    <w:rsid w:val="00AD01A1"/>
    <w:rsid w:val="00AD0C89"/>
    <w:rsid w:val="00AD0F1A"/>
    <w:rsid w:val="00AD1B92"/>
    <w:rsid w:val="00AD239C"/>
    <w:rsid w:val="00AD30F7"/>
    <w:rsid w:val="00AD3ED0"/>
    <w:rsid w:val="00AD3FB3"/>
    <w:rsid w:val="00AD698E"/>
    <w:rsid w:val="00AD6A23"/>
    <w:rsid w:val="00AD6A33"/>
    <w:rsid w:val="00AD6A7A"/>
    <w:rsid w:val="00AD6C60"/>
    <w:rsid w:val="00AD79E0"/>
    <w:rsid w:val="00AE1B06"/>
    <w:rsid w:val="00AE456A"/>
    <w:rsid w:val="00AE5A6E"/>
    <w:rsid w:val="00AE6B91"/>
    <w:rsid w:val="00AF126F"/>
    <w:rsid w:val="00AF2472"/>
    <w:rsid w:val="00AF361F"/>
    <w:rsid w:val="00AF39EC"/>
    <w:rsid w:val="00AF4207"/>
    <w:rsid w:val="00AF4763"/>
    <w:rsid w:val="00AF4B7B"/>
    <w:rsid w:val="00AF538E"/>
    <w:rsid w:val="00AF53BC"/>
    <w:rsid w:val="00AF746E"/>
    <w:rsid w:val="00AF76CF"/>
    <w:rsid w:val="00B017A4"/>
    <w:rsid w:val="00B0245B"/>
    <w:rsid w:val="00B042E4"/>
    <w:rsid w:val="00B06359"/>
    <w:rsid w:val="00B0715B"/>
    <w:rsid w:val="00B07172"/>
    <w:rsid w:val="00B10F90"/>
    <w:rsid w:val="00B123C6"/>
    <w:rsid w:val="00B124A7"/>
    <w:rsid w:val="00B15BE5"/>
    <w:rsid w:val="00B16234"/>
    <w:rsid w:val="00B17A35"/>
    <w:rsid w:val="00B2245E"/>
    <w:rsid w:val="00B22C2E"/>
    <w:rsid w:val="00B233A6"/>
    <w:rsid w:val="00B2403F"/>
    <w:rsid w:val="00B242E0"/>
    <w:rsid w:val="00B24556"/>
    <w:rsid w:val="00B272B0"/>
    <w:rsid w:val="00B30857"/>
    <w:rsid w:val="00B32A02"/>
    <w:rsid w:val="00B32B28"/>
    <w:rsid w:val="00B3509F"/>
    <w:rsid w:val="00B35739"/>
    <w:rsid w:val="00B364A0"/>
    <w:rsid w:val="00B370EA"/>
    <w:rsid w:val="00B37ADD"/>
    <w:rsid w:val="00B37DB7"/>
    <w:rsid w:val="00B40448"/>
    <w:rsid w:val="00B422E8"/>
    <w:rsid w:val="00B429CA"/>
    <w:rsid w:val="00B42CB1"/>
    <w:rsid w:val="00B4472C"/>
    <w:rsid w:val="00B46E5C"/>
    <w:rsid w:val="00B47075"/>
    <w:rsid w:val="00B4759E"/>
    <w:rsid w:val="00B51EFE"/>
    <w:rsid w:val="00B521D7"/>
    <w:rsid w:val="00B52891"/>
    <w:rsid w:val="00B54322"/>
    <w:rsid w:val="00B5464B"/>
    <w:rsid w:val="00B54C40"/>
    <w:rsid w:val="00B54D06"/>
    <w:rsid w:val="00B55549"/>
    <w:rsid w:val="00B56CBE"/>
    <w:rsid w:val="00B5786F"/>
    <w:rsid w:val="00B578B5"/>
    <w:rsid w:val="00B6021A"/>
    <w:rsid w:val="00B60C53"/>
    <w:rsid w:val="00B6217B"/>
    <w:rsid w:val="00B6295E"/>
    <w:rsid w:val="00B63C1B"/>
    <w:rsid w:val="00B650C9"/>
    <w:rsid w:val="00B72410"/>
    <w:rsid w:val="00B72D9E"/>
    <w:rsid w:val="00B72DEA"/>
    <w:rsid w:val="00B72ECD"/>
    <w:rsid w:val="00B73312"/>
    <w:rsid w:val="00B7470C"/>
    <w:rsid w:val="00B74C7C"/>
    <w:rsid w:val="00B7511E"/>
    <w:rsid w:val="00B769A8"/>
    <w:rsid w:val="00B817E4"/>
    <w:rsid w:val="00B81F27"/>
    <w:rsid w:val="00B82529"/>
    <w:rsid w:val="00B83933"/>
    <w:rsid w:val="00B84A39"/>
    <w:rsid w:val="00B85B4B"/>
    <w:rsid w:val="00B862A8"/>
    <w:rsid w:val="00B8655D"/>
    <w:rsid w:val="00B87849"/>
    <w:rsid w:val="00B90906"/>
    <w:rsid w:val="00B90A5F"/>
    <w:rsid w:val="00B90C4F"/>
    <w:rsid w:val="00B9360E"/>
    <w:rsid w:val="00B9575B"/>
    <w:rsid w:val="00B964C6"/>
    <w:rsid w:val="00B96CEB"/>
    <w:rsid w:val="00B976F5"/>
    <w:rsid w:val="00BA074E"/>
    <w:rsid w:val="00BA0900"/>
    <w:rsid w:val="00BA3B7F"/>
    <w:rsid w:val="00BA53E6"/>
    <w:rsid w:val="00BA598D"/>
    <w:rsid w:val="00BA5CBC"/>
    <w:rsid w:val="00BA6968"/>
    <w:rsid w:val="00BA7198"/>
    <w:rsid w:val="00BA7E0A"/>
    <w:rsid w:val="00BA7E2B"/>
    <w:rsid w:val="00BB0231"/>
    <w:rsid w:val="00BB12B7"/>
    <w:rsid w:val="00BB2D48"/>
    <w:rsid w:val="00BB2D94"/>
    <w:rsid w:val="00BB2ECA"/>
    <w:rsid w:val="00BB3791"/>
    <w:rsid w:val="00BB484F"/>
    <w:rsid w:val="00BB4963"/>
    <w:rsid w:val="00BB5BD7"/>
    <w:rsid w:val="00BB654E"/>
    <w:rsid w:val="00BB749C"/>
    <w:rsid w:val="00BB7786"/>
    <w:rsid w:val="00BB7A90"/>
    <w:rsid w:val="00BC0988"/>
    <w:rsid w:val="00BC16F8"/>
    <w:rsid w:val="00BC2189"/>
    <w:rsid w:val="00BC2AFE"/>
    <w:rsid w:val="00BC3356"/>
    <w:rsid w:val="00BC5F4B"/>
    <w:rsid w:val="00BC618E"/>
    <w:rsid w:val="00BC64F3"/>
    <w:rsid w:val="00BC6DCC"/>
    <w:rsid w:val="00BC6FC9"/>
    <w:rsid w:val="00BC7336"/>
    <w:rsid w:val="00BD0005"/>
    <w:rsid w:val="00BD1E73"/>
    <w:rsid w:val="00BD2148"/>
    <w:rsid w:val="00BD24CC"/>
    <w:rsid w:val="00BD2C99"/>
    <w:rsid w:val="00BD351D"/>
    <w:rsid w:val="00BD3691"/>
    <w:rsid w:val="00BD394C"/>
    <w:rsid w:val="00BD43CB"/>
    <w:rsid w:val="00BD4957"/>
    <w:rsid w:val="00BD6C4E"/>
    <w:rsid w:val="00BE0D1F"/>
    <w:rsid w:val="00BE1DD6"/>
    <w:rsid w:val="00BE2FB2"/>
    <w:rsid w:val="00BE3230"/>
    <w:rsid w:val="00BE501A"/>
    <w:rsid w:val="00BE7510"/>
    <w:rsid w:val="00BE79C3"/>
    <w:rsid w:val="00BF00D7"/>
    <w:rsid w:val="00BF0C68"/>
    <w:rsid w:val="00BF2530"/>
    <w:rsid w:val="00BF2F65"/>
    <w:rsid w:val="00BF4455"/>
    <w:rsid w:val="00BF480D"/>
    <w:rsid w:val="00BF4E96"/>
    <w:rsid w:val="00BF5ECC"/>
    <w:rsid w:val="00BF6DC4"/>
    <w:rsid w:val="00C00403"/>
    <w:rsid w:val="00C01134"/>
    <w:rsid w:val="00C0266A"/>
    <w:rsid w:val="00C02862"/>
    <w:rsid w:val="00C029C3"/>
    <w:rsid w:val="00C02E71"/>
    <w:rsid w:val="00C02F62"/>
    <w:rsid w:val="00C03FF2"/>
    <w:rsid w:val="00C05817"/>
    <w:rsid w:val="00C066EF"/>
    <w:rsid w:val="00C06873"/>
    <w:rsid w:val="00C07871"/>
    <w:rsid w:val="00C07F3C"/>
    <w:rsid w:val="00C10ADE"/>
    <w:rsid w:val="00C159EA"/>
    <w:rsid w:val="00C17202"/>
    <w:rsid w:val="00C17AD9"/>
    <w:rsid w:val="00C20F14"/>
    <w:rsid w:val="00C22C32"/>
    <w:rsid w:val="00C24E9F"/>
    <w:rsid w:val="00C25558"/>
    <w:rsid w:val="00C2575D"/>
    <w:rsid w:val="00C25D3E"/>
    <w:rsid w:val="00C25F05"/>
    <w:rsid w:val="00C2758E"/>
    <w:rsid w:val="00C27997"/>
    <w:rsid w:val="00C30488"/>
    <w:rsid w:val="00C3071A"/>
    <w:rsid w:val="00C309BE"/>
    <w:rsid w:val="00C30D87"/>
    <w:rsid w:val="00C30F5F"/>
    <w:rsid w:val="00C344CC"/>
    <w:rsid w:val="00C36B7F"/>
    <w:rsid w:val="00C36E51"/>
    <w:rsid w:val="00C371D5"/>
    <w:rsid w:val="00C37D20"/>
    <w:rsid w:val="00C411BC"/>
    <w:rsid w:val="00C41942"/>
    <w:rsid w:val="00C438BF"/>
    <w:rsid w:val="00C4437E"/>
    <w:rsid w:val="00C447CC"/>
    <w:rsid w:val="00C45E8B"/>
    <w:rsid w:val="00C460A3"/>
    <w:rsid w:val="00C4695B"/>
    <w:rsid w:val="00C47172"/>
    <w:rsid w:val="00C477F5"/>
    <w:rsid w:val="00C47D9E"/>
    <w:rsid w:val="00C51D2C"/>
    <w:rsid w:val="00C54927"/>
    <w:rsid w:val="00C56A83"/>
    <w:rsid w:val="00C56BB2"/>
    <w:rsid w:val="00C5773F"/>
    <w:rsid w:val="00C57B00"/>
    <w:rsid w:val="00C63058"/>
    <w:rsid w:val="00C639A5"/>
    <w:rsid w:val="00C6412B"/>
    <w:rsid w:val="00C67D26"/>
    <w:rsid w:val="00C700AB"/>
    <w:rsid w:val="00C7124B"/>
    <w:rsid w:val="00C71D89"/>
    <w:rsid w:val="00C72A17"/>
    <w:rsid w:val="00C73667"/>
    <w:rsid w:val="00C763EA"/>
    <w:rsid w:val="00C80CC5"/>
    <w:rsid w:val="00C844C2"/>
    <w:rsid w:val="00C868D5"/>
    <w:rsid w:val="00C86C87"/>
    <w:rsid w:val="00C913E7"/>
    <w:rsid w:val="00C92722"/>
    <w:rsid w:val="00C93BE7"/>
    <w:rsid w:val="00C976E5"/>
    <w:rsid w:val="00CA111C"/>
    <w:rsid w:val="00CA1E17"/>
    <w:rsid w:val="00CA4E35"/>
    <w:rsid w:val="00CA59B3"/>
    <w:rsid w:val="00CA7988"/>
    <w:rsid w:val="00CB06A4"/>
    <w:rsid w:val="00CB0752"/>
    <w:rsid w:val="00CB10EF"/>
    <w:rsid w:val="00CB2797"/>
    <w:rsid w:val="00CB2F2E"/>
    <w:rsid w:val="00CB31D2"/>
    <w:rsid w:val="00CB3EB2"/>
    <w:rsid w:val="00CB48AE"/>
    <w:rsid w:val="00CB549A"/>
    <w:rsid w:val="00CB636F"/>
    <w:rsid w:val="00CB6D56"/>
    <w:rsid w:val="00CB7FEB"/>
    <w:rsid w:val="00CC07E4"/>
    <w:rsid w:val="00CC088D"/>
    <w:rsid w:val="00CC0EB0"/>
    <w:rsid w:val="00CC14DB"/>
    <w:rsid w:val="00CC16B6"/>
    <w:rsid w:val="00CC4387"/>
    <w:rsid w:val="00CC4456"/>
    <w:rsid w:val="00CC690E"/>
    <w:rsid w:val="00CD189A"/>
    <w:rsid w:val="00CD1DB9"/>
    <w:rsid w:val="00CD25B1"/>
    <w:rsid w:val="00CD2B03"/>
    <w:rsid w:val="00CD3B8F"/>
    <w:rsid w:val="00CD3EFD"/>
    <w:rsid w:val="00CD4538"/>
    <w:rsid w:val="00CD64A5"/>
    <w:rsid w:val="00CD7F16"/>
    <w:rsid w:val="00CE2A4B"/>
    <w:rsid w:val="00CE2E91"/>
    <w:rsid w:val="00CE31E0"/>
    <w:rsid w:val="00CE33B0"/>
    <w:rsid w:val="00CE3A0D"/>
    <w:rsid w:val="00CE47B6"/>
    <w:rsid w:val="00CE6E2E"/>
    <w:rsid w:val="00CE7DDE"/>
    <w:rsid w:val="00CF0B20"/>
    <w:rsid w:val="00CF19FC"/>
    <w:rsid w:val="00CF1B52"/>
    <w:rsid w:val="00CF2885"/>
    <w:rsid w:val="00CF3089"/>
    <w:rsid w:val="00CF31C4"/>
    <w:rsid w:val="00CF4683"/>
    <w:rsid w:val="00CF4AFC"/>
    <w:rsid w:val="00CF563C"/>
    <w:rsid w:val="00CF5D9E"/>
    <w:rsid w:val="00CF617A"/>
    <w:rsid w:val="00CF77DF"/>
    <w:rsid w:val="00D00017"/>
    <w:rsid w:val="00D0007B"/>
    <w:rsid w:val="00D003BB"/>
    <w:rsid w:val="00D00A2E"/>
    <w:rsid w:val="00D0164A"/>
    <w:rsid w:val="00D01926"/>
    <w:rsid w:val="00D02A02"/>
    <w:rsid w:val="00D02BC5"/>
    <w:rsid w:val="00D05052"/>
    <w:rsid w:val="00D068AF"/>
    <w:rsid w:val="00D06AA7"/>
    <w:rsid w:val="00D10541"/>
    <w:rsid w:val="00D109E7"/>
    <w:rsid w:val="00D116C8"/>
    <w:rsid w:val="00D12812"/>
    <w:rsid w:val="00D145FA"/>
    <w:rsid w:val="00D15091"/>
    <w:rsid w:val="00D17818"/>
    <w:rsid w:val="00D17C40"/>
    <w:rsid w:val="00D20A95"/>
    <w:rsid w:val="00D20D1C"/>
    <w:rsid w:val="00D21601"/>
    <w:rsid w:val="00D22A51"/>
    <w:rsid w:val="00D231AE"/>
    <w:rsid w:val="00D242F9"/>
    <w:rsid w:val="00D25221"/>
    <w:rsid w:val="00D25694"/>
    <w:rsid w:val="00D25E89"/>
    <w:rsid w:val="00D25E95"/>
    <w:rsid w:val="00D265DA"/>
    <w:rsid w:val="00D26BB3"/>
    <w:rsid w:val="00D27EAC"/>
    <w:rsid w:val="00D33B6F"/>
    <w:rsid w:val="00D34D1A"/>
    <w:rsid w:val="00D34EBC"/>
    <w:rsid w:val="00D37B29"/>
    <w:rsid w:val="00D4143E"/>
    <w:rsid w:val="00D41BBC"/>
    <w:rsid w:val="00D43FCC"/>
    <w:rsid w:val="00D444B9"/>
    <w:rsid w:val="00D45054"/>
    <w:rsid w:val="00D45518"/>
    <w:rsid w:val="00D463A4"/>
    <w:rsid w:val="00D46EE0"/>
    <w:rsid w:val="00D508A4"/>
    <w:rsid w:val="00D52340"/>
    <w:rsid w:val="00D54FC3"/>
    <w:rsid w:val="00D56382"/>
    <w:rsid w:val="00D57F90"/>
    <w:rsid w:val="00D6040E"/>
    <w:rsid w:val="00D61CC7"/>
    <w:rsid w:val="00D63369"/>
    <w:rsid w:val="00D638CD"/>
    <w:rsid w:val="00D64C4C"/>
    <w:rsid w:val="00D65058"/>
    <w:rsid w:val="00D65A06"/>
    <w:rsid w:val="00D6691C"/>
    <w:rsid w:val="00D70499"/>
    <w:rsid w:val="00D707D0"/>
    <w:rsid w:val="00D715C0"/>
    <w:rsid w:val="00D72000"/>
    <w:rsid w:val="00D75172"/>
    <w:rsid w:val="00D75F1F"/>
    <w:rsid w:val="00D77090"/>
    <w:rsid w:val="00D83AB2"/>
    <w:rsid w:val="00D83F7B"/>
    <w:rsid w:val="00D84DE6"/>
    <w:rsid w:val="00D85738"/>
    <w:rsid w:val="00D8577A"/>
    <w:rsid w:val="00D86570"/>
    <w:rsid w:val="00D870DA"/>
    <w:rsid w:val="00D90310"/>
    <w:rsid w:val="00D91BC5"/>
    <w:rsid w:val="00D9266F"/>
    <w:rsid w:val="00D92781"/>
    <w:rsid w:val="00D92DDC"/>
    <w:rsid w:val="00D94E97"/>
    <w:rsid w:val="00D94EF0"/>
    <w:rsid w:val="00D95002"/>
    <w:rsid w:val="00D967F5"/>
    <w:rsid w:val="00D97EBB"/>
    <w:rsid w:val="00DA39DB"/>
    <w:rsid w:val="00DA3A28"/>
    <w:rsid w:val="00DA5EDD"/>
    <w:rsid w:val="00DA71BC"/>
    <w:rsid w:val="00DA78B3"/>
    <w:rsid w:val="00DB0DEE"/>
    <w:rsid w:val="00DB266E"/>
    <w:rsid w:val="00DB2746"/>
    <w:rsid w:val="00DB364B"/>
    <w:rsid w:val="00DB53B5"/>
    <w:rsid w:val="00DB729E"/>
    <w:rsid w:val="00DB7632"/>
    <w:rsid w:val="00DC0D0D"/>
    <w:rsid w:val="00DC296B"/>
    <w:rsid w:val="00DC3F63"/>
    <w:rsid w:val="00DC4109"/>
    <w:rsid w:val="00DC4811"/>
    <w:rsid w:val="00DC5592"/>
    <w:rsid w:val="00DD7445"/>
    <w:rsid w:val="00DE2F10"/>
    <w:rsid w:val="00DE5C8A"/>
    <w:rsid w:val="00DE6BB5"/>
    <w:rsid w:val="00DF14E6"/>
    <w:rsid w:val="00DF16BF"/>
    <w:rsid w:val="00DF2DE1"/>
    <w:rsid w:val="00DF4A9F"/>
    <w:rsid w:val="00DF56E8"/>
    <w:rsid w:val="00DF6634"/>
    <w:rsid w:val="00DF7547"/>
    <w:rsid w:val="00E02409"/>
    <w:rsid w:val="00E04BEA"/>
    <w:rsid w:val="00E060B1"/>
    <w:rsid w:val="00E0734B"/>
    <w:rsid w:val="00E076FF"/>
    <w:rsid w:val="00E108AB"/>
    <w:rsid w:val="00E10A52"/>
    <w:rsid w:val="00E10AAD"/>
    <w:rsid w:val="00E13106"/>
    <w:rsid w:val="00E133FE"/>
    <w:rsid w:val="00E13989"/>
    <w:rsid w:val="00E1512A"/>
    <w:rsid w:val="00E15E76"/>
    <w:rsid w:val="00E16079"/>
    <w:rsid w:val="00E20FC6"/>
    <w:rsid w:val="00E21D97"/>
    <w:rsid w:val="00E221AF"/>
    <w:rsid w:val="00E22D15"/>
    <w:rsid w:val="00E233FD"/>
    <w:rsid w:val="00E247F7"/>
    <w:rsid w:val="00E24E87"/>
    <w:rsid w:val="00E25AC3"/>
    <w:rsid w:val="00E264FA"/>
    <w:rsid w:val="00E26D43"/>
    <w:rsid w:val="00E3042B"/>
    <w:rsid w:val="00E30853"/>
    <w:rsid w:val="00E33930"/>
    <w:rsid w:val="00E33CE1"/>
    <w:rsid w:val="00E34AD0"/>
    <w:rsid w:val="00E3532D"/>
    <w:rsid w:val="00E36C9B"/>
    <w:rsid w:val="00E37000"/>
    <w:rsid w:val="00E376F4"/>
    <w:rsid w:val="00E41507"/>
    <w:rsid w:val="00E41FCF"/>
    <w:rsid w:val="00E421EA"/>
    <w:rsid w:val="00E42222"/>
    <w:rsid w:val="00E435CA"/>
    <w:rsid w:val="00E44D00"/>
    <w:rsid w:val="00E47373"/>
    <w:rsid w:val="00E47C41"/>
    <w:rsid w:val="00E51CF8"/>
    <w:rsid w:val="00E52A4F"/>
    <w:rsid w:val="00E52F4F"/>
    <w:rsid w:val="00E55BCC"/>
    <w:rsid w:val="00E55D5F"/>
    <w:rsid w:val="00E5720F"/>
    <w:rsid w:val="00E60000"/>
    <w:rsid w:val="00E63506"/>
    <w:rsid w:val="00E6467F"/>
    <w:rsid w:val="00E6582E"/>
    <w:rsid w:val="00E658A9"/>
    <w:rsid w:val="00E66131"/>
    <w:rsid w:val="00E674D6"/>
    <w:rsid w:val="00E67B0D"/>
    <w:rsid w:val="00E70420"/>
    <w:rsid w:val="00E70434"/>
    <w:rsid w:val="00E7174E"/>
    <w:rsid w:val="00E7280B"/>
    <w:rsid w:val="00E7365C"/>
    <w:rsid w:val="00E74085"/>
    <w:rsid w:val="00E74D53"/>
    <w:rsid w:val="00E77FE9"/>
    <w:rsid w:val="00E803C2"/>
    <w:rsid w:val="00E80BE1"/>
    <w:rsid w:val="00E821BF"/>
    <w:rsid w:val="00E823E9"/>
    <w:rsid w:val="00E82494"/>
    <w:rsid w:val="00E82E20"/>
    <w:rsid w:val="00E84FC5"/>
    <w:rsid w:val="00E8627E"/>
    <w:rsid w:val="00E8715F"/>
    <w:rsid w:val="00E87199"/>
    <w:rsid w:val="00E87710"/>
    <w:rsid w:val="00E90E0D"/>
    <w:rsid w:val="00E91278"/>
    <w:rsid w:val="00E930EC"/>
    <w:rsid w:val="00E977EA"/>
    <w:rsid w:val="00EA080E"/>
    <w:rsid w:val="00EA1096"/>
    <w:rsid w:val="00EA1CB2"/>
    <w:rsid w:val="00EA26AA"/>
    <w:rsid w:val="00EA4BEF"/>
    <w:rsid w:val="00EA4F5A"/>
    <w:rsid w:val="00EA5426"/>
    <w:rsid w:val="00EA57B6"/>
    <w:rsid w:val="00EA73D4"/>
    <w:rsid w:val="00EA753A"/>
    <w:rsid w:val="00EB144D"/>
    <w:rsid w:val="00EB23E6"/>
    <w:rsid w:val="00EB3752"/>
    <w:rsid w:val="00EB3989"/>
    <w:rsid w:val="00EB45CB"/>
    <w:rsid w:val="00EB525D"/>
    <w:rsid w:val="00EB6DB6"/>
    <w:rsid w:val="00EC00C1"/>
    <w:rsid w:val="00EC41EB"/>
    <w:rsid w:val="00EC4359"/>
    <w:rsid w:val="00EC4BD4"/>
    <w:rsid w:val="00EC4E35"/>
    <w:rsid w:val="00EC594A"/>
    <w:rsid w:val="00EC65D9"/>
    <w:rsid w:val="00EC6803"/>
    <w:rsid w:val="00EC75BF"/>
    <w:rsid w:val="00ED036D"/>
    <w:rsid w:val="00ED1A2F"/>
    <w:rsid w:val="00ED3513"/>
    <w:rsid w:val="00ED43C8"/>
    <w:rsid w:val="00ED616D"/>
    <w:rsid w:val="00ED6696"/>
    <w:rsid w:val="00ED7B21"/>
    <w:rsid w:val="00EE0DB2"/>
    <w:rsid w:val="00EE2B4D"/>
    <w:rsid w:val="00EE2E77"/>
    <w:rsid w:val="00EE3619"/>
    <w:rsid w:val="00EE3DC1"/>
    <w:rsid w:val="00EE5FD0"/>
    <w:rsid w:val="00EF0050"/>
    <w:rsid w:val="00EF0802"/>
    <w:rsid w:val="00EF08A6"/>
    <w:rsid w:val="00EF2C4A"/>
    <w:rsid w:val="00EF3267"/>
    <w:rsid w:val="00EF5148"/>
    <w:rsid w:val="00EF5462"/>
    <w:rsid w:val="00EF5E1D"/>
    <w:rsid w:val="00EF6718"/>
    <w:rsid w:val="00EF6F92"/>
    <w:rsid w:val="00EF731A"/>
    <w:rsid w:val="00EF7DAA"/>
    <w:rsid w:val="00F0112D"/>
    <w:rsid w:val="00F01D2E"/>
    <w:rsid w:val="00F01F98"/>
    <w:rsid w:val="00F032F1"/>
    <w:rsid w:val="00F06569"/>
    <w:rsid w:val="00F07987"/>
    <w:rsid w:val="00F10092"/>
    <w:rsid w:val="00F1168D"/>
    <w:rsid w:val="00F125C4"/>
    <w:rsid w:val="00F128E9"/>
    <w:rsid w:val="00F1474A"/>
    <w:rsid w:val="00F1505D"/>
    <w:rsid w:val="00F15D90"/>
    <w:rsid w:val="00F166E7"/>
    <w:rsid w:val="00F16DC8"/>
    <w:rsid w:val="00F17C80"/>
    <w:rsid w:val="00F240A0"/>
    <w:rsid w:val="00F24362"/>
    <w:rsid w:val="00F255C2"/>
    <w:rsid w:val="00F25C14"/>
    <w:rsid w:val="00F267BD"/>
    <w:rsid w:val="00F26F53"/>
    <w:rsid w:val="00F30CA3"/>
    <w:rsid w:val="00F311AB"/>
    <w:rsid w:val="00F3231C"/>
    <w:rsid w:val="00F32596"/>
    <w:rsid w:val="00F344DC"/>
    <w:rsid w:val="00F355D9"/>
    <w:rsid w:val="00F3641F"/>
    <w:rsid w:val="00F36AE5"/>
    <w:rsid w:val="00F40156"/>
    <w:rsid w:val="00F40E67"/>
    <w:rsid w:val="00F4236D"/>
    <w:rsid w:val="00F442A4"/>
    <w:rsid w:val="00F44BE8"/>
    <w:rsid w:val="00F44CDC"/>
    <w:rsid w:val="00F460C0"/>
    <w:rsid w:val="00F47305"/>
    <w:rsid w:val="00F476C9"/>
    <w:rsid w:val="00F50017"/>
    <w:rsid w:val="00F52191"/>
    <w:rsid w:val="00F52555"/>
    <w:rsid w:val="00F53AAD"/>
    <w:rsid w:val="00F53AB4"/>
    <w:rsid w:val="00F60618"/>
    <w:rsid w:val="00F60BAD"/>
    <w:rsid w:val="00F60BAE"/>
    <w:rsid w:val="00F61D45"/>
    <w:rsid w:val="00F6216E"/>
    <w:rsid w:val="00F6268B"/>
    <w:rsid w:val="00F713D3"/>
    <w:rsid w:val="00F71D59"/>
    <w:rsid w:val="00F72EA3"/>
    <w:rsid w:val="00F731E1"/>
    <w:rsid w:val="00F77A9F"/>
    <w:rsid w:val="00F81C45"/>
    <w:rsid w:val="00F82201"/>
    <w:rsid w:val="00F84A12"/>
    <w:rsid w:val="00F85F32"/>
    <w:rsid w:val="00F86067"/>
    <w:rsid w:val="00F86372"/>
    <w:rsid w:val="00F914C7"/>
    <w:rsid w:val="00F91747"/>
    <w:rsid w:val="00F91E5E"/>
    <w:rsid w:val="00F921C7"/>
    <w:rsid w:val="00F92E99"/>
    <w:rsid w:val="00F93DB6"/>
    <w:rsid w:val="00F955B9"/>
    <w:rsid w:val="00F96131"/>
    <w:rsid w:val="00FA2E6E"/>
    <w:rsid w:val="00FA39ED"/>
    <w:rsid w:val="00FA4BEC"/>
    <w:rsid w:val="00FA4F19"/>
    <w:rsid w:val="00FA501E"/>
    <w:rsid w:val="00FA72DB"/>
    <w:rsid w:val="00FB0BD6"/>
    <w:rsid w:val="00FB31B0"/>
    <w:rsid w:val="00FB3573"/>
    <w:rsid w:val="00FB4907"/>
    <w:rsid w:val="00FB5890"/>
    <w:rsid w:val="00FB5892"/>
    <w:rsid w:val="00FB61F1"/>
    <w:rsid w:val="00FB78F3"/>
    <w:rsid w:val="00FC0747"/>
    <w:rsid w:val="00FC1C92"/>
    <w:rsid w:val="00FC1D48"/>
    <w:rsid w:val="00FC2B4E"/>
    <w:rsid w:val="00FC3ADE"/>
    <w:rsid w:val="00FC46A5"/>
    <w:rsid w:val="00FC554F"/>
    <w:rsid w:val="00FC7761"/>
    <w:rsid w:val="00FD2415"/>
    <w:rsid w:val="00FD5B89"/>
    <w:rsid w:val="00FD6299"/>
    <w:rsid w:val="00FD6A1C"/>
    <w:rsid w:val="00FD6A7C"/>
    <w:rsid w:val="00FD6E85"/>
    <w:rsid w:val="00FD778A"/>
    <w:rsid w:val="00FE0157"/>
    <w:rsid w:val="00FE03EF"/>
    <w:rsid w:val="00FE26F5"/>
    <w:rsid w:val="00FE33FE"/>
    <w:rsid w:val="00FE4600"/>
    <w:rsid w:val="00FE5E1B"/>
    <w:rsid w:val="00FE6656"/>
    <w:rsid w:val="00FE78D7"/>
    <w:rsid w:val="00FE7CBB"/>
    <w:rsid w:val="00FE7F85"/>
    <w:rsid w:val="00FF35B1"/>
    <w:rsid w:val="00FF374E"/>
    <w:rsid w:val="00FF3B5F"/>
    <w:rsid w:val="00FF4439"/>
    <w:rsid w:val="00FF5EB3"/>
    <w:rsid w:val="00FF69B6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47D6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356"/>
    <w:rPr>
      <w:rFonts w:ascii="Arial" w:eastAsia="Times" w:hAnsi="Arial"/>
    </w:rPr>
  </w:style>
  <w:style w:type="paragraph" w:styleId="Heading1">
    <w:name w:val="heading 1"/>
    <w:basedOn w:val="Normal"/>
    <w:next w:val="Normal"/>
    <w:link w:val="Heading1Char"/>
    <w:qFormat/>
    <w:rsid w:val="00271437"/>
    <w:pPr>
      <w:keepNext/>
      <w:spacing w:before="240" w:after="60"/>
      <w:outlineLvl w:val="0"/>
    </w:pPr>
    <w:rPr>
      <w:rFonts w:cs="Arial"/>
      <w:b/>
      <w:bCs/>
      <w:color w:val="825AA4" w:themeColor="accent1"/>
      <w:kern w:val="32"/>
      <w:sz w:val="44"/>
      <w:szCs w:val="44"/>
    </w:rPr>
  </w:style>
  <w:style w:type="paragraph" w:styleId="Heading2">
    <w:name w:val="heading 2"/>
    <w:basedOn w:val="Heading1"/>
    <w:next w:val="Normal"/>
    <w:link w:val="Heading2Char"/>
    <w:qFormat/>
    <w:rsid w:val="00AC57DE"/>
    <w:pPr>
      <w:spacing w:after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FC776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71437"/>
    <w:rPr>
      <w:rFonts w:ascii="Arial" w:eastAsia="Times" w:hAnsi="Arial" w:cs="Arial"/>
      <w:b/>
      <w:bCs/>
      <w:color w:val="825AA4" w:themeColor="accent1"/>
      <w:kern w:val="32"/>
      <w:sz w:val="44"/>
      <w:szCs w:val="44"/>
    </w:rPr>
  </w:style>
  <w:style w:type="character" w:customStyle="1" w:styleId="Heading2Char">
    <w:name w:val="Heading 2 Char"/>
    <w:link w:val="Heading2"/>
    <w:rsid w:val="00AC57DE"/>
    <w:rPr>
      <w:rFonts w:ascii="Arial" w:eastAsia="Times" w:hAnsi="Arial" w:cs="Arial"/>
      <w:b/>
      <w:bCs/>
      <w:color w:val="BAD700" w:themeColor="accent2"/>
      <w:kern w:val="32"/>
      <w:sz w:val="32"/>
      <w:szCs w:val="32"/>
    </w:rPr>
  </w:style>
  <w:style w:type="character" w:customStyle="1" w:styleId="Heading3Char">
    <w:name w:val="Heading 3 Char"/>
    <w:link w:val="Heading3"/>
    <w:rsid w:val="00FC7761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Title">
    <w:name w:val="Title"/>
    <w:basedOn w:val="Normal"/>
    <w:next w:val="Normal"/>
    <w:link w:val="TitleChar"/>
    <w:qFormat/>
    <w:rsid w:val="00FC77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C7761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styleId="Strong">
    <w:name w:val="Strong"/>
    <w:qFormat/>
    <w:rsid w:val="00FC7761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776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CB3EB2"/>
    <w:pPr>
      <w:spacing w:after="200" w:line="276" w:lineRule="auto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semiHidden/>
    <w:rsid w:val="00CB3EB2"/>
    <w:rPr>
      <w:rFonts w:ascii="Calibri" w:eastAsia="Calibri" w:hAnsi="Calibri"/>
    </w:rPr>
  </w:style>
  <w:style w:type="character" w:styleId="CommentReference">
    <w:name w:val="annotation reference"/>
    <w:semiHidden/>
    <w:rsid w:val="00CB3EB2"/>
    <w:rPr>
      <w:sz w:val="16"/>
      <w:szCs w:val="16"/>
    </w:rPr>
  </w:style>
  <w:style w:type="paragraph" w:styleId="ListParagraph">
    <w:name w:val="List Paragraph"/>
    <w:basedOn w:val="Normal"/>
    <w:uiPriority w:val="1"/>
    <w:qFormat/>
    <w:rsid w:val="001E21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3A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743AF"/>
    <w:rPr>
      <w:rFonts w:ascii="Arial" w:eastAsia="Times" w:hAnsi="Arial"/>
    </w:rPr>
  </w:style>
  <w:style w:type="paragraph" w:styleId="Footer">
    <w:name w:val="footer"/>
    <w:basedOn w:val="Normal"/>
    <w:link w:val="FooterChar"/>
    <w:uiPriority w:val="99"/>
    <w:unhideWhenUsed/>
    <w:rsid w:val="009743A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43AF"/>
    <w:rPr>
      <w:rFonts w:ascii="Arial" w:eastAsia="Times" w:hAnsi="Arial"/>
    </w:rPr>
  </w:style>
  <w:style w:type="character" w:styleId="Hyperlink">
    <w:name w:val="Hyperlink"/>
    <w:uiPriority w:val="99"/>
    <w:unhideWhenUsed/>
    <w:rsid w:val="007D00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337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semiHidden/>
    <w:rsid w:val="00F606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B8F"/>
    <w:pPr>
      <w:spacing w:after="0" w:line="240" w:lineRule="auto"/>
    </w:pPr>
    <w:rPr>
      <w:rFonts w:ascii="Arial" w:eastAsia="Times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3B8F"/>
    <w:rPr>
      <w:rFonts w:ascii="Arial" w:eastAsia="Times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3B8F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D2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64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5058C7"/>
    <w:rPr>
      <w:rFonts w:ascii="Arial" w:eastAsiaTheme="minorHAnsi" w:hAnsi="Arial" w:cstheme="minorBidi"/>
      <w:sz w:val="24"/>
      <w:szCs w:val="24"/>
    </w:rPr>
    <w:tblPr>
      <w:tblBorders>
        <w:top w:val="single" w:sz="4" w:space="0" w:color="00B4BC"/>
        <w:left w:val="single" w:sz="4" w:space="0" w:color="00B4BC"/>
        <w:bottom w:val="single" w:sz="4" w:space="0" w:color="00B4BC"/>
        <w:right w:val="single" w:sz="4" w:space="0" w:color="00B4BC"/>
        <w:insideH w:val="single" w:sz="4" w:space="0" w:color="00B4BC"/>
        <w:insideV w:val="single" w:sz="4" w:space="0" w:color="00B4BC"/>
      </w:tblBorders>
    </w:tblPr>
    <w:tcPr>
      <w:shd w:val="clear" w:color="auto" w:fill="FFFFFF" w:themeFill="background1"/>
    </w:tc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03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6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2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15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32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3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5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9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4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0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0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7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1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9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9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3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9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B0ctgD82t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1hnLfnulwZ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youtu.be/2JG9AC0Zxu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sh.nhs.uk/medical-information/general-health-advice/leading-active-lifestyle/exercise-children-and-young-peop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CF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25AA4"/>
      </a:accent1>
      <a:accent2>
        <a:srgbClr val="BAD700"/>
      </a:accent2>
      <a:accent3>
        <a:srgbClr val="00B4BC"/>
      </a:accent3>
      <a:accent4>
        <a:srgbClr val="FF674D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06D9CA9E20B449A2A1539CFDCD822" ma:contentTypeVersion="13" ma:contentTypeDescription="Create a new document." ma:contentTypeScope="" ma:versionID="bba958747fba0f78493a04258e230d90">
  <xsd:schema xmlns:xsd="http://www.w3.org/2001/XMLSchema" xmlns:xs="http://www.w3.org/2001/XMLSchema" xmlns:p="http://schemas.microsoft.com/office/2006/metadata/properties" xmlns:ns1="http://schemas.microsoft.com/sharepoint/v3" xmlns:ns2="8a220d04-cd4c-4a42-a0ef-10d364ba1cb5" xmlns:ns3="23a673d0-6c97-4602-af76-52d498a4d789" targetNamespace="http://schemas.microsoft.com/office/2006/metadata/properties" ma:root="true" ma:fieldsID="dfa23fb2aa6f3bb33ed8e6851b366fc2" ns1:_="" ns2:_="" ns3:_="">
    <xsd:import namespace="http://schemas.microsoft.com/sharepoint/v3"/>
    <xsd:import namespace="8a220d04-cd4c-4a42-a0ef-10d364ba1cb5"/>
    <xsd:import namespace="23a673d0-6c97-4602-af76-52d498a4d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20d04-cd4c-4a42-a0ef-10d364ba1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673d0-6c97-4602-af76-52d498a4d7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EB9F0-89CD-4BED-9F68-5698EA29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220d04-cd4c-4a42-a0ef-10d364ba1cb5"/>
    <ds:schemaRef ds:uri="23a673d0-6c97-4602-af76-52d498a4d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95D09D-FC9E-4877-8921-A244657F6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0960F-F7BB-495A-A50A-8BCB8442A789}">
  <ds:schemaRefs>
    <ds:schemaRef ds:uri="23a673d0-6c97-4602-af76-52d498a4d789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8a220d04-cd4c-4a42-a0ef-10d364ba1cb5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B5F588-9C93-49FD-90E0-895AC07A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415865DF</Template>
  <TotalTime>0</TotalTime>
  <Pages>6</Pages>
  <Words>2126</Words>
  <Characters>12122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2021-10-11T10:12:00Z</dcterms:created>
  <dcterms:modified xsi:type="dcterms:W3CDTF">2021-10-11T10:12:00Z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0x01010089206D9CA9E20B449A2A1539CFDCD822</vt:lpwstr>
  </property>
</Properties>
</file>