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69" w:rsidRPr="00C5570A" w:rsidRDefault="003100D7" w:rsidP="003D1283">
      <w:pPr>
        <w:jc w:val="center"/>
        <w:rPr>
          <w:b/>
          <w:sz w:val="52"/>
        </w:rPr>
      </w:pPr>
      <w:r>
        <w:rPr>
          <w:b/>
          <w:sz w:val="52"/>
        </w:rPr>
        <w:t>KS3</w:t>
      </w:r>
      <w:r w:rsidR="002C08FD">
        <w:rPr>
          <w:b/>
          <w:sz w:val="52"/>
        </w:rPr>
        <w:t xml:space="preserve"> Food and Cookery</w:t>
      </w:r>
      <w:r w:rsidR="00AE7A69" w:rsidRPr="00C5570A">
        <w:rPr>
          <w:b/>
          <w:sz w:val="52"/>
        </w:rPr>
        <w:t xml:space="preserve"> </w:t>
      </w:r>
      <w:r w:rsidR="002C08FD">
        <w:rPr>
          <w:b/>
          <w:sz w:val="52"/>
        </w:rPr>
        <w:t xml:space="preserve">Autumn </w:t>
      </w:r>
      <w:r w:rsidR="00AE7A69" w:rsidRPr="00C5570A">
        <w:rPr>
          <w:b/>
          <w:sz w:val="52"/>
        </w:rPr>
        <w:t>Term 1</w:t>
      </w:r>
    </w:p>
    <w:p w:rsidR="003D1283" w:rsidRPr="00C5570A" w:rsidRDefault="003100D7" w:rsidP="003D1283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35416114" wp14:editId="5E2C1794">
            <wp:extent cx="4856800" cy="3418318"/>
            <wp:effectExtent l="0" t="0" r="1270" b="0"/>
            <wp:docPr id="10" name="Picture 10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83" w:rsidRPr="00F205E1" w:rsidRDefault="00F205E1" w:rsidP="00F205E1">
      <w:pPr>
        <w:jc w:val="center"/>
        <w:rPr>
          <w:b/>
          <w:sz w:val="44"/>
        </w:rPr>
      </w:pPr>
      <w:r w:rsidRPr="00F205E1">
        <w:rPr>
          <w:b/>
          <w:sz w:val="44"/>
        </w:rPr>
        <w:t>Food &amp; Cooking</w:t>
      </w: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2C08FD" w:rsidRPr="00AE7A69" w:rsidTr="00F673F7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2C08FD" w:rsidRPr="00006778" w:rsidRDefault="002C08FD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2C08FD" w:rsidRPr="00006778" w:rsidRDefault="003100D7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2C08FD" w:rsidRPr="00006778" w:rsidRDefault="003100D7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2C08FD" w:rsidRPr="00AE7A69" w:rsidTr="00F673F7">
        <w:trPr>
          <w:trHeight w:val="1122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942" w:type="dxa"/>
          </w:tcPr>
          <w:p w:rsidR="002C08FD" w:rsidRPr="00CA1F5F" w:rsidRDefault="00CA1F5F" w:rsidP="00CA1F5F">
            <w:pPr>
              <w:jc w:val="center"/>
              <w:rPr>
                <w:sz w:val="32"/>
              </w:rPr>
            </w:pPr>
            <w:r w:rsidRPr="00CA1F5F">
              <w:rPr>
                <w:sz w:val="32"/>
              </w:rPr>
              <w:t>Expectations and Health &amp; Safety</w:t>
            </w:r>
          </w:p>
        </w:tc>
        <w:tc>
          <w:tcPr>
            <w:tcW w:w="3913" w:type="dxa"/>
          </w:tcPr>
          <w:p w:rsidR="002C08FD" w:rsidRPr="00CA1F5F" w:rsidRDefault="00324598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Rainbow Pasta </w:t>
            </w:r>
            <w:r w:rsidR="00CA1F5F" w:rsidRPr="00CA1F5F">
              <w:rPr>
                <w:sz w:val="32"/>
              </w:rPr>
              <w:t>Salad</w:t>
            </w:r>
          </w:p>
        </w:tc>
      </w:tr>
      <w:tr w:rsidR="002C08FD" w:rsidRPr="00AE7A69" w:rsidTr="00F673F7">
        <w:trPr>
          <w:trHeight w:val="1210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3942" w:type="dxa"/>
          </w:tcPr>
          <w:p w:rsidR="002C08FD" w:rsidRDefault="00CA1F5F" w:rsidP="00CA1F5F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Eatwell</w:t>
            </w:r>
            <w:proofErr w:type="spellEnd"/>
            <w:r>
              <w:rPr>
                <w:sz w:val="32"/>
              </w:rPr>
              <w:t xml:space="preserve"> Guide</w:t>
            </w:r>
          </w:p>
          <w:p w:rsidR="00CA1F5F" w:rsidRDefault="00CA1F5F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 a day</w:t>
            </w:r>
          </w:p>
          <w:p w:rsidR="00CA1F5F" w:rsidRPr="00CA1F5F" w:rsidRDefault="00CA1F5F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 tips for a healthy diet</w:t>
            </w:r>
          </w:p>
        </w:tc>
        <w:tc>
          <w:tcPr>
            <w:tcW w:w="3913" w:type="dxa"/>
          </w:tcPr>
          <w:p w:rsidR="002C08FD" w:rsidRPr="00CA1F5F" w:rsidRDefault="00324598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Savoury Rice</w:t>
            </w:r>
          </w:p>
        </w:tc>
      </w:tr>
      <w:tr w:rsidR="002C08FD" w:rsidRPr="00AE7A69" w:rsidTr="00F673F7">
        <w:trPr>
          <w:trHeight w:val="1210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3942" w:type="dxa"/>
          </w:tcPr>
          <w:p w:rsidR="002C08FD" w:rsidRPr="00CA1F5F" w:rsidRDefault="00CA1F5F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Fruit &amp; vegetables</w:t>
            </w:r>
          </w:p>
        </w:tc>
        <w:tc>
          <w:tcPr>
            <w:tcW w:w="3913" w:type="dxa"/>
          </w:tcPr>
          <w:p w:rsidR="002C08FD" w:rsidRPr="00CA1F5F" w:rsidRDefault="00DC290A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Chocolate Chip Cookies</w:t>
            </w:r>
          </w:p>
        </w:tc>
      </w:tr>
      <w:tr w:rsidR="002C08FD" w:rsidRPr="00AE7A69" w:rsidTr="00F673F7">
        <w:trPr>
          <w:trHeight w:val="1122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3942" w:type="dxa"/>
          </w:tcPr>
          <w:p w:rsidR="002C08FD" w:rsidRPr="00CA1F5F" w:rsidRDefault="00CA1F5F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How seasonality affects the price and availability of fruit &amp; vegetables</w:t>
            </w:r>
          </w:p>
        </w:tc>
        <w:tc>
          <w:tcPr>
            <w:tcW w:w="3913" w:type="dxa"/>
          </w:tcPr>
          <w:p w:rsidR="002C08FD" w:rsidRPr="00CA1F5F" w:rsidRDefault="00DC290A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Fajitas</w:t>
            </w:r>
          </w:p>
        </w:tc>
      </w:tr>
      <w:tr w:rsidR="002C08FD" w:rsidRPr="00AE7A69" w:rsidTr="00F673F7">
        <w:trPr>
          <w:trHeight w:val="1210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3942" w:type="dxa"/>
          </w:tcPr>
          <w:p w:rsidR="002C08FD" w:rsidRPr="00CA1F5F" w:rsidRDefault="00CA1F5F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Cereals, potatoes, rice &amp; other starchy foods</w:t>
            </w:r>
          </w:p>
        </w:tc>
        <w:tc>
          <w:tcPr>
            <w:tcW w:w="3913" w:type="dxa"/>
          </w:tcPr>
          <w:p w:rsidR="002C08FD" w:rsidRPr="00CA1F5F" w:rsidRDefault="00DC290A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Mac ‘n’ Cheese</w:t>
            </w:r>
          </w:p>
        </w:tc>
      </w:tr>
      <w:tr w:rsidR="002C08FD" w:rsidRPr="00006778" w:rsidTr="00F673F7">
        <w:trPr>
          <w:trHeight w:val="1210"/>
        </w:trPr>
        <w:tc>
          <w:tcPr>
            <w:tcW w:w="2534" w:type="dxa"/>
          </w:tcPr>
          <w:p w:rsidR="002C08FD" w:rsidRPr="00F673F7" w:rsidRDefault="002C08FD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F673F7" w:rsidRPr="00D73BF0" w:rsidRDefault="00F673F7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3942" w:type="dxa"/>
          </w:tcPr>
          <w:p w:rsidR="002C08FD" w:rsidRPr="00CA1F5F" w:rsidRDefault="00623E08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Why choose wholegrain</w:t>
            </w:r>
          </w:p>
        </w:tc>
        <w:tc>
          <w:tcPr>
            <w:tcW w:w="3913" w:type="dxa"/>
          </w:tcPr>
          <w:p w:rsidR="002C08FD" w:rsidRPr="00CA1F5F" w:rsidRDefault="00DC290A" w:rsidP="00CA1F5F">
            <w:pPr>
              <w:jc w:val="center"/>
              <w:rPr>
                <w:sz w:val="32"/>
              </w:rPr>
            </w:pPr>
            <w:r>
              <w:rPr>
                <w:sz w:val="32"/>
              </w:rPr>
              <w:t>Flapjacks</w:t>
            </w:r>
          </w:p>
        </w:tc>
      </w:tr>
    </w:tbl>
    <w:p w:rsidR="00AE7A69" w:rsidRDefault="00AE7A69" w:rsidP="003100D7">
      <w:pPr>
        <w:jc w:val="center"/>
        <w:rPr>
          <w:sz w:val="20"/>
        </w:rPr>
      </w:pPr>
    </w:p>
    <w:p w:rsidR="003100D7" w:rsidRPr="00C5570A" w:rsidRDefault="003100D7" w:rsidP="003100D7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KS3 Food and Cookery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Autumn Term 2</w:t>
      </w:r>
    </w:p>
    <w:p w:rsidR="003100D7" w:rsidRDefault="003100D7" w:rsidP="00F205E1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6533E33C" wp14:editId="12A15B27">
            <wp:extent cx="4856800" cy="3418318"/>
            <wp:effectExtent l="0" t="0" r="1270" b="0"/>
            <wp:docPr id="14" name="Picture 14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E1" w:rsidRPr="00F205E1" w:rsidRDefault="00F205E1" w:rsidP="00F205E1">
      <w:pPr>
        <w:jc w:val="center"/>
        <w:rPr>
          <w:b/>
          <w:sz w:val="8"/>
        </w:rPr>
      </w:pP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3100D7" w:rsidRPr="00AE7A69" w:rsidTr="00452E55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942" w:type="dxa"/>
          </w:tcPr>
          <w:p w:rsidR="003100D7" w:rsidRPr="00CA1F5F" w:rsidRDefault="004813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="00CA1F5F" w:rsidRPr="00CA1F5F">
              <w:rPr>
                <w:sz w:val="32"/>
                <w:szCs w:val="32"/>
              </w:rPr>
              <w:t>here milk &amp; dairy food comes from</w:t>
            </w:r>
          </w:p>
        </w:tc>
        <w:tc>
          <w:tcPr>
            <w:tcW w:w="3913" w:type="dxa"/>
          </w:tcPr>
          <w:p w:rsidR="003100D7" w:rsidRPr="00CA1F5F" w:rsidRDefault="00DC29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Easy Pizza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942" w:type="dxa"/>
          </w:tcPr>
          <w:p w:rsidR="003100D7" w:rsidRPr="00CA1F5F" w:rsidRDefault="004813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Where meat and fish come from and their importance in the diet</w:t>
            </w:r>
          </w:p>
        </w:tc>
        <w:tc>
          <w:tcPr>
            <w:tcW w:w="3913" w:type="dxa"/>
          </w:tcPr>
          <w:p w:rsidR="003100D7" w:rsidRPr="00CA1F5F" w:rsidRDefault="00DC29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Spaghetti Bolognese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942" w:type="dxa"/>
          </w:tcPr>
          <w:p w:rsidR="003100D7" w:rsidRPr="00CA1F5F" w:rsidRDefault="004813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importance of eggs in the diet and the different egg farming methods</w:t>
            </w:r>
          </w:p>
        </w:tc>
        <w:tc>
          <w:tcPr>
            <w:tcW w:w="3913" w:type="dxa"/>
          </w:tcPr>
          <w:p w:rsidR="003100D7" w:rsidRPr="00CA1F5F" w:rsidRDefault="00DC29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Mini Carrot Cakes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942" w:type="dxa"/>
          </w:tcPr>
          <w:p w:rsidR="003100D7" w:rsidRPr="00CA1F5F" w:rsidRDefault="004813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importance of alternative proteins in the diet</w:t>
            </w:r>
          </w:p>
        </w:tc>
        <w:tc>
          <w:tcPr>
            <w:tcW w:w="3913" w:type="dxa"/>
          </w:tcPr>
          <w:p w:rsidR="003100D7" w:rsidRPr="00CA1F5F" w:rsidRDefault="00324598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Jambalaya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942" w:type="dxa"/>
          </w:tcPr>
          <w:p w:rsidR="0048130A" w:rsidRPr="00CA1F5F" w:rsidRDefault="0048130A" w:rsidP="0048130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sources and functions of fibre in the diet, including dietary recommendations</w:t>
            </w:r>
          </w:p>
        </w:tc>
        <w:tc>
          <w:tcPr>
            <w:tcW w:w="3913" w:type="dxa"/>
          </w:tcPr>
          <w:p w:rsidR="003100D7" w:rsidRPr="00CA1F5F" w:rsidRDefault="00DC29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Stir-fry</w:t>
            </w:r>
          </w:p>
        </w:tc>
      </w:tr>
      <w:tr w:rsidR="003100D7" w:rsidRPr="00006778" w:rsidTr="00452E55">
        <w:trPr>
          <w:trHeight w:val="1210"/>
        </w:trPr>
        <w:tc>
          <w:tcPr>
            <w:tcW w:w="2534" w:type="dxa"/>
          </w:tcPr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CA1F5F" w:rsidRDefault="003100D7" w:rsidP="00CA1F5F">
            <w:pPr>
              <w:jc w:val="center"/>
              <w:rPr>
                <w:b/>
                <w:sz w:val="32"/>
                <w:szCs w:val="32"/>
              </w:rPr>
            </w:pPr>
            <w:r w:rsidRPr="00CA1F5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942" w:type="dxa"/>
          </w:tcPr>
          <w:p w:rsidR="003100D7" w:rsidRPr="00CA1F5F" w:rsidRDefault="0048130A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importance of staying hydrated and the consequences of dehydration</w:t>
            </w:r>
          </w:p>
        </w:tc>
        <w:tc>
          <w:tcPr>
            <w:tcW w:w="3913" w:type="dxa"/>
          </w:tcPr>
          <w:p w:rsidR="003100D7" w:rsidRPr="00CA1F5F" w:rsidRDefault="00EC0ABF" w:rsidP="00CA1F5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Sausage Rolls</w:t>
            </w:r>
          </w:p>
        </w:tc>
      </w:tr>
    </w:tbl>
    <w:p w:rsidR="003100D7" w:rsidRPr="00C5570A" w:rsidRDefault="003100D7" w:rsidP="003100D7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KS3 Food and Cookery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Spring </w:t>
      </w:r>
      <w:r w:rsidRPr="00C5570A">
        <w:rPr>
          <w:b/>
          <w:sz w:val="52"/>
        </w:rPr>
        <w:t>Term 1</w:t>
      </w:r>
    </w:p>
    <w:p w:rsidR="003100D7" w:rsidRPr="00C5570A" w:rsidRDefault="003100D7" w:rsidP="003100D7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6533E33C" wp14:editId="12A15B27">
            <wp:extent cx="4856800" cy="3418318"/>
            <wp:effectExtent l="0" t="0" r="1270" b="0"/>
            <wp:docPr id="15" name="Picture 15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D7" w:rsidRDefault="003100D7" w:rsidP="003100D7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3100D7" w:rsidRPr="00AE7A69" w:rsidTr="00452E55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1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Nutrients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 w:rsidRPr="00232C19">
              <w:rPr>
                <w:sz w:val="32"/>
              </w:rPr>
              <w:t>Yeung Chow fried rice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2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Energy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Q</w:t>
            </w:r>
            <w:r w:rsidRPr="00232C19">
              <w:rPr>
                <w:sz w:val="32"/>
              </w:rPr>
              <w:t xml:space="preserve">uesadillas with </w:t>
            </w:r>
            <w:proofErr w:type="spellStart"/>
            <w:r w:rsidRPr="00232C19">
              <w:rPr>
                <w:sz w:val="32"/>
              </w:rPr>
              <w:t>bbq</w:t>
            </w:r>
            <w:proofErr w:type="spellEnd"/>
            <w:r w:rsidRPr="00232C19">
              <w:rPr>
                <w:sz w:val="32"/>
              </w:rPr>
              <w:t xml:space="preserve"> potato wedges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3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Carbohydrates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 w:rsidRPr="00232C19">
              <w:rPr>
                <w:sz w:val="32"/>
              </w:rPr>
              <w:t>American pancakes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4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Protein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T</w:t>
            </w:r>
            <w:r w:rsidRPr="00232C19">
              <w:rPr>
                <w:sz w:val="32"/>
              </w:rPr>
              <w:t>oad in the hole with mashed potato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5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Fat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C</w:t>
            </w:r>
            <w:r w:rsidRPr="00232C19">
              <w:rPr>
                <w:sz w:val="32"/>
              </w:rPr>
              <w:t>hicken and bacon pasta bake</w:t>
            </w:r>
          </w:p>
        </w:tc>
      </w:tr>
      <w:tr w:rsidR="003100D7" w:rsidRPr="00006778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452E55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B67506" w:rsidRDefault="003100D7" w:rsidP="00452E55">
            <w:pPr>
              <w:jc w:val="center"/>
              <w:rPr>
                <w:b/>
                <w:sz w:val="32"/>
              </w:rPr>
            </w:pPr>
            <w:r w:rsidRPr="00B67506">
              <w:rPr>
                <w:b/>
                <w:sz w:val="32"/>
              </w:rPr>
              <w:t>6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Vitamins</w:t>
            </w:r>
          </w:p>
        </w:tc>
        <w:tc>
          <w:tcPr>
            <w:tcW w:w="3913" w:type="dxa"/>
          </w:tcPr>
          <w:p w:rsidR="003100D7" w:rsidRPr="00B67506" w:rsidRDefault="00232C19" w:rsidP="00B67506">
            <w:pPr>
              <w:jc w:val="center"/>
              <w:rPr>
                <w:sz w:val="32"/>
              </w:rPr>
            </w:pPr>
            <w:r>
              <w:rPr>
                <w:sz w:val="32"/>
              </w:rPr>
              <w:t>M</w:t>
            </w:r>
            <w:r w:rsidRPr="00232C19">
              <w:rPr>
                <w:sz w:val="32"/>
              </w:rPr>
              <w:t>uffins</w:t>
            </w:r>
          </w:p>
        </w:tc>
      </w:tr>
    </w:tbl>
    <w:p w:rsidR="003100D7" w:rsidRPr="00006778" w:rsidRDefault="003100D7" w:rsidP="003100D7">
      <w:pPr>
        <w:jc w:val="center"/>
        <w:rPr>
          <w:sz w:val="20"/>
        </w:rPr>
      </w:pPr>
    </w:p>
    <w:p w:rsidR="003100D7" w:rsidRPr="00C5570A" w:rsidRDefault="003100D7" w:rsidP="003100D7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KS3 Food and Cookery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Spring Term 2</w:t>
      </w:r>
    </w:p>
    <w:p w:rsidR="003100D7" w:rsidRPr="00C5570A" w:rsidRDefault="003100D7" w:rsidP="003100D7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6533E33C" wp14:editId="12A15B27">
            <wp:extent cx="4856800" cy="3418318"/>
            <wp:effectExtent l="0" t="0" r="1270" b="0"/>
            <wp:docPr id="16" name="Picture 16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D7" w:rsidRDefault="003100D7" w:rsidP="003100D7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3100D7" w:rsidRPr="00AE7A69" w:rsidTr="00452E55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942" w:type="dxa"/>
          </w:tcPr>
          <w:p w:rsidR="003100D7" w:rsidRPr="00B67506" w:rsidRDefault="00B67506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Minerals</w:t>
            </w:r>
          </w:p>
        </w:tc>
        <w:tc>
          <w:tcPr>
            <w:tcW w:w="3913" w:type="dxa"/>
          </w:tcPr>
          <w:p w:rsidR="003100D7" w:rsidRPr="00B67506" w:rsidRDefault="0036179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Pr="0036179A">
              <w:rPr>
                <w:sz w:val="32"/>
                <w:szCs w:val="32"/>
              </w:rPr>
              <w:t>read based pizza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942" w:type="dxa"/>
          </w:tcPr>
          <w:p w:rsidR="00B67506" w:rsidRPr="00B67506" w:rsidRDefault="00B67506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Balance</w:t>
            </w:r>
          </w:p>
        </w:tc>
        <w:tc>
          <w:tcPr>
            <w:tcW w:w="3913" w:type="dxa"/>
          </w:tcPr>
          <w:p w:rsidR="003100D7" w:rsidRPr="00B67506" w:rsidRDefault="00E77590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Sausage casserole</w:t>
            </w:r>
            <w:bookmarkStart w:id="0" w:name="_GoBack"/>
            <w:bookmarkEnd w:id="0"/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942" w:type="dxa"/>
          </w:tcPr>
          <w:p w:rsidR="00FB6CAA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needs:</w:t>
            </w:r>
          </w:p>
          <w:p w:rsidR="00B67506" w:rsidRPr="00B67506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="00B67506">
              <w:rPr>
                <w:sz w:val="32"/>
                <w:szCs w:val="32"/>
              </w:rPr>
              <w:t>abies &amp; young children</w:t>
            </w:r>
          </w:p>
        </w:tc>
        <w:tc>
          <w:tcPr>
            <w:tcW w:w="3913" w:type="dxa"/>
          </w:tcPr>
          <w:p w:rsidR="003100D7" w:rsidRPr="00B67506" w:rsidRDefault="0036179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Pr="0036179A">
              <w:rPr>
                <w:sz w:val="32"/>
                <w:szCs w:val="32"/>
              </w:rPr>
              <w:t>innamon rolls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942" w:type="dxa"/>
          </w:tcPr>
          <w:p w:rsidR="00FB6CAA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needs:</w:t>
            </w:r>
          </w:p>
          <w:p w:rsidR="00B67506" w:rsidRPr="00B67506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="00B67506">
              <w:rPr>
                <w:sz w:val="32"/>
                <w:szCs w:val="32"/>
              </w:rPr>
              <w:t>eenagers</w:t>
            </w:r>
          </w:p>
        </w:tc>
        <w:tc>
          <w:tcPr>
            <w:tcW w:w="3913" w:type="dxa"/>
          </w:tcPr>
          <w:p w:rsidR="003100D7" w:rsidRPr="00B67506" w:rsidRDefault="0036179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Pr="0036179A">
              <w:rPr>
                <w:sz w:val="32"/>
                <w:szCs w:val="32"/>
              </w:rPr>
              <w:t>eatballs and pasta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942" w:type="dxa"/>
          </w:tcPr>
          <w:p w:rsidR="00FB6CAA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needs:</w:t>
            </w:r>
          </w:p>
          <w:p w:rsidR="00B67506" w:rsidRPr="00B67506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B67506">
              <w:rPr>
                <w:sz w:val="32"/>
                <w:szCs w:val="32"/>
              </w:rPr>
              <w:t>dults</w:t>
            </w:r>
          </w:p>
        </w:tc>
        <w:tc>
          <w:tcPr>
            <w:tcW w:w="3913" w:type="dxa"/>
          </w:tcPr>
          <w:p w:rsidR="003100D7" w:rsidRPr="00B67506" w:rsidRDefault="0036179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Paella</w:t>
            </w:r>
          </w:p>
        </w:tc>
      </w:tr>
      <w:tr w:rsidR="003100D7" w:rsidRPr="00006778" w:rsidTr="00452E55">
        <w:trPr>
          <w:trHeight w:val="1210"/>
        </w:trPr>
        <w:tc>
          <w:tcPr>
            <w:tcW w:w="2534" w:type="dxa"/>
          </w:tcPr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</w:p>
          <w:p w:rsidR="003100D7" w:rsidRPr="00B67506" w:rsidRDefault="003100D7" w:rsidP="00B67506">
            <w:pPr>
              <w:jc w:val="center"/>
              <w:rPr>
                <w:b/>
                <w:sz w:val="32"/>
                <w:szCs w:val="32"/>
              </w:rPr>
            </w:pPr>
            <w:r w:rsidRPr="00B6750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942" w:type="dxa"/>
          </w:tcPr>
          <w:p w:rsidR="00FB6CAA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Energy needs:</w:t>
            </w:r>
          </w:p>
          <w:p w:rsidR="00B67506" w:rsidRPr="00B67506" w:rsidRDefault="00FB6CA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  <w:r w:rsidR="00B67506">
              <w:rPr>
                <w:sz w:val="32"/>
                <w:szCs w:val="32"/>
              </w:rPr>
              <w:t>lder adults</w:t>
            </w:r>
          </w:p>
        </w:tc>
        <w:tc>
          <w:tcPr>
            <w:tcW w:w="3913" w:type="dxa"/>
          </w:tcPr>
          <w:p w:rsidR="003100D7" w:rsidRPr="00B67506" w:rsidRDefault="0036179A" w:rsidP="00B675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Pr="0036179A">
              <w:rPr>
                <w:sz w:val="32"/>
                <w:szCs w:val="32"/>
              </w:rPr>
              <w:t>hocolate brownies</w:t>
            </w:r>
          </w:p>
        </w:tc>
      </w:tr>
    </w:tbl>
    <w:p w:rsidR="003100D7" w:rsidRPr="00006778" w:rsidRDefault="003100D7" w:rsidP="003100D7">
      <w:pPr>
        <w:jc w:val="center"/>
        <w:rPr>
          <w:sz w:val="20"/>
        </w:rPr>
      </w:pPr>
    </w:p>
    <w:p w:rsidR="003100D7" w:rsidRPr="00C5570A" w:rsidRDefault="003100D7" w:rsidP="003100D7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KS3 Food and Cookery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Summer </w:t>
      </w:r>
      <w:r w:rsidRPr="00C5570A">
        <w:rPr>
          <w:b/>
          <w:sz w:val="52"/>
        </w:rPr>
        <w:t>Term 1</w:t>
      </w:r>
    </w:p>
    <w:p w:rsidR="003100D7" w:rsidRPr="00C5570A" w:rsidRDefault="003100D7" w:rsidP="003100D7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6533E33C" wp14:editId="12A15B27">
            <wp:extent cx="4856800" cy="3418318"/>
            <wp:effectExtent l="0" t="0" r="1270" b="0"/>
            <wp:docPr id="17" name="Picture 17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D7" w:rsidRDefault="003100D7" w:rsidP="003100D7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3100D7" w:rsidRPr="00AE7A69" w:rsidTr="00452E55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3942" w:type="dxa"/>
          </w:tcPr>
          <w:p w:rsid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Individual food choice:</w:t>
            </w:r>
          </w:p>
          <w:p w:rsidR="00FB6CAA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Religion</w:t>
            </w:r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C</w:t>
            </w:r>
            <w:r w:rsidRPr="004D1EB6">
              <w:rPr>
                <w:sz w:val="32"/>
              </w:rPr>
              <w:t>hicken tikka masala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3942" w:type="dxa"/>
          </w:tcPr>
          <w:p w:rsid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Individual food choice:</w:t>
            </w:r>
          </w:p>
          <w:p w:rsidR="00FB6CAA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Diets without meat</w:t>
            </w:r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 w:rsidRPr="004D1EB6">
              <w:rPr>
                <w:sz w:val="32"/>
              </w:rPr>
              <w:t>Quorn noodles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3942" w:type="dxa"/>
          </w:tcPr>
          <w:p w:rsid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Individual food choice:</w:t>
            </w:r>
          </w:p>
          <w:p w:rsidR="00FB6CAA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Food </w:t>
            </w:r>
            <w:proofErr w:type="spellStart"/>
            <w:r>
              <w:rPr>
                <w:sz w:val="32"/>
              </w:rPr>
              <w:t>intolerences</w:t>
            </w:r>
            <w:proofErr w:type="spellEnd"/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B</w:t>
            </w:r>
            <w:r w:rsidRPr="004D1EB6">
              <w:rPr>
                <w:sz w:val="32"/>
              </w:rPr>
              <w:t>londies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3942" w:type="dxa"/>
          </w:tcPr>
          <w:p w:rsid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Individual food choice:</w:t>
            </w:r>
          </w:p>
          <w:p w:rsidR="00FB6CAA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Sports nutrition</w:t>
            </w:r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 w:rsidRPr="004D1EB6">
              <w:rPr>
                <w:sz w:val="32"/>
              </w:rPr>
              <w:t>Spanish sausage casserole with spicy potatoes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Farming methods</w:t>
            </w:r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 w:rsidRPr="004D1EB6">
              <w:rPr>
                <w:sz w:val="32"/>
              </w:rPr>
              <w:t>Moroccan chicken with flatbreads</w:t>
            </w:r>
          </w:p>
        </w:tc>
      </w:tr>
      <w:tr w:rsidR="003100D7" w:rsidRPr="00006778" w:rsidTr="00452E55">
        <w:trPr>
          <w:trHeight w:val="1210"/>
        </w:trPr>
        <w:tc>
          <w:tcPr>
            <w:tcW w:w="2534" w:type="dxa"/>
          </w:tcPr>
          <w:p w:rsidR="003100D7" w:rsidRPr="00F673F7" w:rsidRDefault="003100D7" w:rsidP="00452E55">
            <w:pPr>
              <w:jc w:val="center"/>
              <w:rPr>
                <w:b/>
                <w:sz w:val="16"/>
                <w:szCs w:val="16"/>
              </w:rPr>
            </w:pPr>
          </w:p>
          <w:p w:rsidR="003100D7" w:rsidRPr="00D73BF0" w:rsidRDefault="003100D7" w:rsidP="00452E5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Fair Trade</w:t>
            </w:r>
          </w:p>
        </w:tc>
        <w:tc>
          <w:tcPr>
            <w:tcW w:w="3913" w:type="dxa"/>
          </w:tcPr>
          <w:p w:rsidR="003100D7" w:rsidRPr="00FB6CAA" w:rsidRDefault="004D1EB6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R</w:t>
            </w:r>
            <w:r w:rsidRPr="004D1EB6">
              <w:rPr>
                <w:sz w:val="32"/>
              </w:rPr>
              <w:t>ed velvet tray bake</w:t>
            </w:r>
          </w:p>
        </w:tc>
      </w:tr>
    </w:tbl>
    <w:p w:rsidR="003100D7" w:rsidRPr="00006778" w:rsidRDefault="003100D7" w:rsidP="003100D7">
      <w:pPr>
        <w:jc w:val="center"/>
        <w:rPr>
          <w:sz w:val="20"/>
        </w:rPr>
      </w:pPr>
    </w:p>
    <w:p w:rsidR="003100D7" w:rsidRPr="00C5570A" w:rsidRDefault="003100D7" w:rsidP="003100D7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KS3 Food and Cookery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Summer Term 2</w:t>
      </w:r>
    </w:p>
    <w:p w:rsidR="003100D7" w:rsidRPr="00C5570A" w:rsidRDefault="003100D7" w:rsidP="003100D7">
      <w:pPr>
        <w:jc w:val="center"/>
        <w:rPr>
          <w:b/>
          <w:sz w:val="8"/>
        </w:rPr>
      </w:pPr>
      <w:r>
        <w:rPr>
          <w:noProof/>
          <w:lang w:eastAsia="en-GB"/>
        </w:rPr>
        <w:drawing>
          <wp:inline distT="0" distB="0" distL="0" distR="0" wp14:anchorId="6533E33C" wp14:editId="12A15B27">
            <wp:extent cx="4856800" cy="3418318"/>
            <wp:effectExtent l="0" t="0" r="1270" b="0"/>
            <wp:docPr id="18" name="Picture 18" descr="Free education resources for teaching young people aged 3-16 yea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ducation resources for teaching young people aged 3-16 year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54" cy="34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D7" w:rsidRDefault="003100D7" w:rsidP="003100D7">
      <w:pPr>
        <w:rPr>
          <w:b/>
          <w:sz w:val="32"/>
        </w:rPr>
      </w:pPr>
    </w:p>
    <w:tbl>
      <w:tblPr>
        <w:tblStyle w:val="TableGrid"/>
        <w:tblpPr w:leftFromText="180" w:rightFromText="180" w:vertAnchor="text" w:horzAnchor="margin" w:tblpY="-56"/>
        <w:tblW w:w="1038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34"/>
        <w:gridCol w:w="3942"/>
        <w:gridCol w:w="3913"/>
      </w:tblGrid>
      <w:tr w:rsidR="003100D7" w:rsidRPr="00AE7A69" w:rsidTr="00452E55">
        <w:trPr>
          <w:trHeight w:val="342"/>
        </w:trPr>
        <w:tc>
          <w:tcPr>
            <w:tcW w:w="2534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3942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Theory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:rsidR="003100D7" w:rsidRPr="00006778" w:rsidRDefault="003100D7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Practical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1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Food labelling</w:t>
            </w:r>
          </w:p>
        </w:tc>
        <w:tc>
          <w:tcPr>
            <w:tcW w:w="3913" w:type="dxa"/>
          </w:tcPr>
          <w:p w:rsidR="003100D7" w:rsidRPr="00FB6CAA" w:rsidRDefault="007A4D5E" w:rsidP="00FB6CAA">
            <w:pPr>
              <w:jc w:val="center"/>
              <w:rPr>
                <w:sz w:val="32"/>
              </w:rPr>
            </w:pPr>
            <w:r w:rsidRPr="007A4D5E">
              <w:rPr>
                <w:sz w:val="32"/>
              </w:rPr>
              <w:t>Thai green curry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2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D</w:t>
            </w:r>
            <w:r w:rsidRPr="00FB6CAA">
              <w:rPr>
                <w:sz w:val="32"/>
              </w:rPr>
              <w:t>ate-marks and storage instructions</w:t>
            </w:r>
          </w:p>
        </w:tc>
        <w:tc>
          <w:tcPr>
            <w:tcW w:w="3913" w:type="dxa"/>
          </w:tcPr>
          <w:p w:rsidR="003100D7" w:rsidRPr="00FB6CAA" w:rsidRDefault="007A4D5E" w:rsidP="00FB6CAA">
            <w:pPr>
              <w:jc w:val="center"/>
              <w:rPr>
                <w:sz w:val="32"/>
              </w:rPr>
            </w:pPr>
            <w:r w:rsidRPr="007A4D5E">
              <w:rPr>
                <w:sz w:val="32"/>
              </w:rPr>
              <w:t>Breakfast muffins with hash browns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3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C</w:t>
            </w:r>
            <w:r w:rsidRPr="00FB6CAA">
              <w:rPr>
                <w:sz w:val="32"/>
              </w:rPr>
              <w:t>leaning and prevention of cross-contamination</w:t>
            </w:r>
          </w:p>
        </w:tc>
        <w:tc>
          <w:tcPr>
            <w:tcW w:w="3913" w:type="dxa"/>
          </w:tcPr>
          <w:p w:rsidR="003100D7" w:rsidRPr="00FB6CAA" w:rsidRDefault="007A4D5E" w:rsidP="00FB6CAA">
            <w:pPr>
              <w:jc w:val="center"/>
              <w:rPr>
                <w:sz w:val="32"/>
              </w:rPr>
            </w:pPr>
            <w:r w:rsidRPr="007A4D5E">
              <w:rPr>
                <w:sz w:val="32"/>
              </w:rPr>
              <w:t>Bakewell tarts</w:t>
            </w:r>
          </w:p>
        </w:tc>
      </w:tr>
      <w:tr w:rsidR="003100D7" w:rsidRPr="00AE7A69" w:rsidTr="00452E55">
        <w:trPr>
          <w:trHeight w:val="1122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4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C</w:t>
            </w:r>
            <w:r w:rsidRPr="00FB6CAA">
              <w:rPr>
                <w:sz w:val="32"/>
              </w:rPr>
              <w:t>hilling, cooking and reheating food</w:t>
            </w:r>
          </w:p>
        </w:tc>
        <w:tc>
          <w:tcPr>
            <w:tcW w:w="3913" w:type="dxa"/>
          </w:tcPr>
          <w:p w:rsidR="003100D7" w:rsidRPr="00FB6CAA" w:rsidRDefault="007A4D5E" w:rsidP="00FB6CAA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P</w:t>
            </w:r>
            <w:r w:rsidRPr="007A4D5E">
              <w:rPr>
                <w:sz w:val="32"/>
              </w:rPr>
              <w:t>iri</w:t>
            </w:r>
            <w:proofErr w:type="spellEnd"/>
            <w:r w:rsidRPr="007A4D5E">
              <w:rPr>
                <w:sz w:val="32"/>
              </w:rPr>
              <w:t xml:space="preserve"> </w:t>
            </w:r>
            <w:proofErr w:type="spellStart"/>
            <w:r w:rsidRPr="007A4D5E">
              <w:rPr>
                <w:sz w:val="32"/>
              </w:rPr>
              <w:t>piri</w:t>
            </w:r>
            <w:proofErr w:type="spellEnd"/>
            <w:r w:rsidRPr="007A4D5E">
              <w:rPr>
                <w:sz w:val="32"/>
              </w:rPr>
              <w:t xml:space="preserve"> chicken and rice</w:t>
            </w:r>
          </w:p>
        </w:tc>
      </w:tr>
      <w:tr w:rsidR="003100D7" w:rsidRPr="00AE7A69" w:rsidTr="00452E55">
        <w:trPr>
          <w:trHeight w:val="1210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5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Food costing</w:t>
            </w:r>
          </w:p>
        </w:tc>
        <w:tc>
          <w:tcPr>
            <w:tcW w:w="3913" w:type="dxa"/>
          </w:tcPr>
          <w:p w:rsidR="003100D7" w:rsidRPr="00FB6CAA" w:rsidRDefault="00A12AA2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B</w:t>
            </w:r>
            <w:r w:rsidRPr="00A12AA2">
              <w:rPr>
                <w:sz w:val="32"/>
              </w:rPr>
              <w:t>urgers and skinny fries</w:t>
            </w:r>
          </w:p>
        </w:tc>
      </w:tr>
      <w:tr w:rsidR="003100D7" w:rsidRPr="00006778" w:rsidTr="00452E55">
        <w:trPr>
          <w:trHeight w:val="1210"/>
        </w:trPr>
        <w:tc>
          <w:tcPr>
            <w:tcW w:w="2534" w:type="dxa"/>
          </w:tcPr>
          <w:p w:rsidR="003100D7" w:rsidRPr="00FB6CAA" w:rsidRDefault="003100D7" w:rsidP="00FB6CAA">
            <w:pPr>
              <w:jc w:val="center"/>
              <w:rPr>
                <w:b/>
                <w:sz w:val="32"/>
                <w:szCs w:val="16"/>
              </w:rPr>
            </w:pPr>
          </w:p>
          <w:p w:rsidR="003100D7" w:rsidRPr="00FB6CAA" w:rsidRDefault="003100D7" w:rsidP="00FB6CAA">
            <w:pPr>
              <w:jc w:val="center"/>
              <w:rPr>
                <w:b/>
                <w:sz w:val="32"/>
              </w:rPr>
            </w:pPr>
            <w:r w:rsidRPr="00FB6CAA">
              <w:rPr>
                <w:b/>
                <w:sz w:val="32"/>
              </w:rPr>
              <w:t>6</w:t>
            </w:r>
          </w:p>
        </w:tc>
        <w:tc>
          <w:tcPr>
            <w:tcW w:w="3942" w:type="dxa"/>
          </w:tcPr>
          <w:p w:rsidR="003100D7" w:rsidRPr="00FB6CAA" w:rsidRDefault="00FB6CAA" w:rsidP="00FB6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F</w:t>
            </w:r>
            <w:r w:rsidRPr="00FB6CAA">
              <w:rPr>
                <w:sz w:val="32"/>
              </w:rPr>
              <w:t>ood marketing, advertising and promotion</w:t>
            </w:r>
          </w:p>
        </w:tc>
        <w:tc>
          <w:tcPr>
            <w:tcW w:w="3913" w:type="dxa"/>
          </w:tcPr>
          <w:p w:rsidR="003100D7" w:rsidRPr="00FB6CAA" w:rsidRDefault="00A12AA2" w:rsidP="00FB6CAA">
            <w:pPr>
              <w:jc w:val="center"/>
              <w:rPr>
                <w:sz w:val="32"/>
              </w:rPr>
            </w:pPr>
            <w:r w:rsidRPr="00A12AA2">
              <w:rPr>
                <w:sz w:val="32"/>
              </w:rPr>
              <w:t>Victoria sandwich cake</w:t>
            </w:r>
          </w:p>
        </w:tc>
      </w:tr>
    </w:tbl>
    <w:p w:rsidR="003100D7" w:rsidRPr="00006778" w:rsidRDefault="003100D7" w:rsidP="003100D7">
      <w:pPr>
        <w:jc w:val="center"/>
        <w:rPr>
          <w:sz w:val="20"/>
        </w:rPr>
      </w:pPr>
    </w:p>
    <w:p w:rsidR="003100D7" w:rsidRPr="00006778" w:rsidRDefault="003100D7" w:rsidP="003100D7">
      <w:pPr>
        <w:jc w:val="center"/>
        <w:rPr>
          <w:sz w:val="20"/>
        </w:rPr>
      </w:pPr>
    </w:p>
    <w:sectPr w:rsidR="003100D7" w:rsidRPr="00006778" w:rsidSect="00006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69"/>
    <w:rsid w:val="00006778"/>
    <w:rsid w:val="000A3ABF"/>
    <w:rsid w:val="001701A8"/>
    <w:rsid w:val="00232C19"/>
    <w:rsid w:val="002C08FD"/>
    <w:rsid w:val="003100D7"/>
    <w:rsid w:val="00324598"/>
    <w:rsid w:val="0036179A"/>
    <w:rsid w:val="003B46A9"/>
    <w:rsid w:val="003D1283"/>
    <w:rsid w:val="00454CAC"/>
    <w:rsid w:val="0048130A"/>
    <w:rsid w:val="004D1EB6"/>
    <w:rsid w:val="005B3155"/>
    <w:rsid w:val="00623E08"/>
    <w:rsid w:val="0063566F"/>
    <w:rsid w:val="006A6A42"/>
    <w:rsid w:val="007A0297"/>
    <w:rsid w:val="007A4D5E"/>
    <w:rsid w:val="008054AE"/>
    <w:rsid w:val="00A12AA2"/>
    <w:rsid w:val="00AE7A69"/>
    <w:rsid w:val="00B67506"/>
    <w:rsid w:val="00C5570A"/>
    <w:rsid w:val="00CA1F5F"/>
    <w:rsid w:val="00D64A80"/>
    <w:rsid w:val="00D71581"/>
    <w:rsid w:val="00D73BF0"/>
    <w:rsid w:val="00DC290A"/>
    <w:rsid w:val="00E171FF"/>
    <w:rsid w:val="00E505B1"/>
    <w:rsid w:val="00E77590"/>
    <w:rsid w:val="00EB7656"/>
    <w:rsid w:val="00EC0ABF"/>
    <w:rsid w:val="00F205E1"/>
    <w:rsid w:val="00F62FF0"/>
    <w:rsid w:val="00F673F7"/>
    <w:rsid w:val="00FB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83E8"/>
  <w15:chartTrackingRefBased/>
  <w15:docId w15:val="{EA17CED6-CC16-4F0B-B870-6ACD04DB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2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20FEE5C7</Template>
  <TotalTime>40</TotalTime>
  <Pages>7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Lewis</dc:creator>
  <cp:keywords/>
  <dc:description/>
  <cp:lastModifiedBy>rlewis</cp:lastModifiedBy>
  <cp:revision>14</cp:revision>
  <cp:lastPrinted>2020-01-06T13:49:00Z</cp:lastPrinted>
  <dcterms:created xsi:type="dcterms:W3CDTF">2020-05-06T12:42:00Z</dcterms:created>
  <dcterms:modified xsi:type="dcterms:W3CDTF">2021-02-22T15:19:00Z</dcterms:modified>
</cp:coreProperties>
</file>