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AA" w:rsidRPr="004144AA" w:rsidRDefault="004144AA" w:rsidP="004144AA">
      <w:pPr>
        <w:rPr>
          <w:sz w:val="24"/>
          <w:szCs w:val="24"/>
        </w:rPr>
      </w:pPr>
      <w:bookmarkStart w:id="0" w:name="_GoBack"/>
      <w:bookmarkEnd w:id="0"/>
      <w:r w:rsidRPr="004144AA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8124825</wp:posOffset>
            </wp:positionH>
            <wp:positionV relativeFrom="paragraph">
              <wp:posOffset>-763270</wp:posOffset>
            </wp:positionV>
            <wp:extent cx="1209502" cy="10681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pire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502" cy="106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4AA">
        <w:rPr>
          <w:sz w:val="24"/>
          <w:szCs w:val="24"/>
        </w:rPr>
        <w:t>Commissioning School:</w:t>
      </w:r>
    </w:p>
    <w:p w:rsidR="00FE648B" w:rsidRPr="004144AA" w:rsidRDefault="00FE648B" w:rsidP="00FE648B">
      <w:pPr>
        <w:spacing w:after="0"/>
        <w:jc w:val="both"/>
        <w:rPr>
          <w:sz w:val="24"/>
          <w:szCs w:val="24"/>
        </w:rPr>
      </w:pPr>
      <w:r w:rsidRPr="004144AA">
        <w:rPr>
          <w:sz w:val="24"/>
          <w:szCs w:val="24"/>
        </w:rPr>
        <w:t>Pupil Name:</w:t>
      </w:r>
    </w:p>
    <w:p w:rsidR="00FE648B" w:rsidRDefault="00FE648B" w:rsidP="00FE648B">
      <w:pPr>
        <w:spacing w:after="0"/>
        <w:jc w:val="both"/>
      </w:pPr>
    </w:p>
    <w:p w:rsidR="00FE648B" w:rsidRPr="004144AA" w:rsidRDefault="00FE648B" w:rsidP="00FE648B">
      <w:pPr>
        <w:spacing w:after="0"/>
        <w:jc w:val="both"/>
        <w:rPr>
          <w:sz w:val="24"/>
          <w:szCs w:val="24"/>
        </w:rPr>
      </w:pPr>
      <w:r w:rsidRPr="004144AA">
        <w:rPr>
          <w:sz w:val="24"/>
          <w:szCs w:val="24"/>
        </w:rPr>
        <w:t>Year Group:</w:t>
      </w:r>
    </w:p>
    <w:p w:rsidR="00FE648B" w:rsidRDefault="00FE648B" w:rsidP="00FE648B">
      <w:pPr>
        <w:spacing w:after="0"/>
        <w:jc w:val="right"/>
      </w:pPr>
    </w:p>
    <w:p w:rsidR="00FE648B" w:rsidRDefault="00FE648B" w:rsidP="00FE648B">
      <w:pPr>
        <w:spacing w:after="0"/>
        <w:jc w:val="right"/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852"/>
        <w:gridCol w:w="1483"/>
        <w:gridCol w:w="3281"/>
        <w:gridCol w:w="3281"/>
        <w:gridCol w:w="4273"/>
      </w:tblGrid>
      <w:tr w:rsidR="004144AA" w:rsidRPr="00FE648B" w:rsidTr="004144AA">
        <w:tc>
          <w:tcPr>
            <w:tcW w:w="1852" w:type="dxa"/>
          </w:tcPr>
          <w:p w:rsidR="004144AA" w:rsidRDefault="004144AA" w:rsidP="00FE648B">
            <w:pPr>
              <w:jc w:val="center"/>
              <w:rPr>
                <w:b/>
              </w:rPr>
            </w:pPr>
            <w:r w:rsidRPr="00FE648B">
              <w:rPr>
                <w:b/>
              </w:rPr>
              <w:t>Subject</w:t>
            </w:r>
          </w:p>
          <w:p w:rsidR="004144AA" w:rsidRDefault="004144AA" w:rsidP="00FE648B">
            <w:pPr>
              <w:jc w:val="center"/>
              <w:rPr>
                <w:b/>
              </w:rPr>
            </w:pPr>
          </w:p>
          <w:p w:rsidR="004144AA" w:rsidRDefault="004144AA" w:rsidP="00FE648B">
            <w:pPr>
              <w:jc w:val="center"/>
              <w:rPr>
                <w:b/>
              </w:rPr>
            </w:pPr>
          </w:p>
          <w:p w:rsidR="004144AA" w:rsidRPr="00FE648B" w:rsidRDefault="004144AA" w:rsidP="00FE648B">
            <w:pPr>
              <w:jc w:val="center"/>
              <w:rPr>
                <w:b/>
              </w:rPr>
            </w:pPr>
          </w:p>
        </w:tc>
        <w:tc>
          <w:tcPr>
            <w:tcW w:w="1483" w:type="dxa"/>
          </w:tcPr>
          <w:p w:rsidR="004144AA" w:rsidRPr="00FE648B" w:rsidRDefault="004144AA" w:rsidP="00FE648B">
            <w:pPr>
              <w:jc w:val="center"/>
              <w:rPr>
                <w:b/>
              </w:rPr>
            </w:pPr>
            <w:r>
              <w:rPr>
                <w:b/>
              </w:rPr>
              <w:t>KS 4 Exam Board Syllabus</w:t>
            </w:r>
          </w:p>
        </w:tc>
        <w:tc>
          <w:tcPr>
            <w:tcW w:w="3281" w:type="dxa"/>
          </w:tcPr>
          <w:p w:rsidR="004144AA" w:rsidRPr="00FE648B" w:rsidRDefault="004144AA" w:rsidP="00FE648B">
            <w:pPr>
              <w:jc w:val="center"/>
              <w:rPr>
                <w:b/>
              </w:rPr>
            </w:pPr>
            <w:r w:rsidRPr="00FE648B">
              <w:rPr>
                <w:b/>
              </w:rPr>
              <w:t>Curriculum Gaps</w:t>
            </w:r>
            <w:r>
              <w:rPr>
                <w:b/>
              </w:rPr>
              <w:t xml:space="preserve"> by Topic</w:t>
            </w:r>
          </w:p>
        </w:tc>
        <w:tc>
          <w:tcPr>
            <w:tcW w:w="3281" w:type="dxa"/>
          </w:tcPr>
          <w:p w:rsidR="004144AA" w:rsidRPr="00FE648B" w:rsidRDefault="004144AA" w:rsidP="00FE648B">
            <w:pPr>
              <w:jc w:val="center"/>
              <w:rPr>
                <w:b/>
              </w:rPr>
            </w:pPr>
            <w:r>
              <w:rPr>
                <w:b/>
              </w:rPr>
              <w:t xml:space="preserve">Subject Knowledge </w:t>
            </w:r>
            <w:r w:rsidRPr="00FE648B">
              <w:rPr>
                <w:b/>
              </w:rPr>
              <w:t>Strengths</w:t>
            </w:r>
          </w:p>
        </w:tc>
        <w:tc>
          <w:tcPr>
            <w:tcW w:w="4273" w:type="dxa"/>
          </w:tcPr>
          <w:p w:rsidR="004144AA" w:rsidRPr="00FE648B" w:rsidRDefault="004144AA" w:rsidP="004144AA">
            <w:pPr>
              <w:jc w:val="center"/>
              <w:rPr>
                <w:b/>
              </w:rPr>
            </w:pPr>
            <w:r w:rsidRPr="00FE648B">
              <w:rPr>
                <w:b/>
              </w:rPr>
              <w:t xml:space="preserve">Areas for </w:t>
            </w:r>
            <w:r>
              <w:rPr>
                <w:b/>
              </w:rPr>
              <w:t xml:space="preserve">subject knowledge </w:t>
            </w:r>
            <w:r w:rsidRPr="00FE648B">
              <w:rPr>
                <w:b/>
              </w:rPr>
              <w:t>Development</w:t>
            </w:r>
          </w:p>
        </w:tc>
      </w:tr>
      <w:tr w:rsidR="004144AA" w:rsidTr="004144AA">
        <w:tc>
          <w:tcPr>
            <w:tcW w:w="1852" w:type="dxa"/>
          </w:tcPr>
          <w:p w:rsidR="004144AA" w:rsidRDefault="004144AA" w:rsidP="00FE648B">
            <w:pPr>
              <w:jc w:val="both"/>
            </w:pPr>
            <w:r>
              <w:t>English Language</w:t>
            </w: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  <w:tc>
          <w:tcPr>
            <w:tcW w:w="1483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4273" w:type="dxa"/>
          </w:tcPr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</w:tr>
      <w:tr w:rsidR="004144AA" w:rsidTr="004144AA">
        <w:tc>
          <w:tcPr>
            <w:tcW w:w="1852" w:type="dxa"/>
          </w:tcPr>
          <w:p w:rsidR="004144AA" w:rsidRDefault="004144AA" w:rsidP="00FE648B">
            <w:pPr>
              <w:jc w:val="both"/>
            </w:pPr>
            <w:r>
              <w:t>English Literature</w:t>
            </w: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  <w:tc>
          <w:tcPr>
            <w:tcW w:w="1483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4273" w:type="dxa"/>
          </w:tcPr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</w:tr>
      <w:tr w:rsidR="004144AA" w:rsidTr="004144AA">
        <w:tc>
          <w:tcPr>
            <w:tcW w:w="1852" w:type="dxa"/>
          </w:tcPr>
          <w:p w:rsidR="004144AA" w:rsidRDefault="004144AA" w:rsidP="00FE648B">
            <w:pPr>
              <w:jc w:val="both"/>
            </w:pPr>
            <w:r>
              <w:t>Maths</w:t>
            </w: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  <w:tc>
          <w:tcPr>
            <w:tcW w:w="1483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4273" w:type="dxa"/>
          </w:tcPr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</w:tr>
      <w:tr w:rsidR="004144AA" w:rsidTr="004144AA">
        <w:tc>
          <w:tcPr>
            <w:tcW w:w="1852" w:type="dxa"/>
          </w:tcPr>
          <w:p w:rsidR="004144AA" w:rsidRDefault="004144AA" w:rsidP="00FE648B">
            <w:pPr>
              <w:jc w:val="both"/>
            </w:pPr>
            <w:r>
              <w:t>Science</w:t>
            </w: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  <w:tc>
          <w:tcPr>
            <w:tcW w:w="1483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4273" w:type="dxa"/>
          </w:tcPr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</w:tr>
      <w:tr w:rsidR="004144AA" w:rsidTr="004144AA">
        <w:tc>
          <w:tcPr>
            <w:tcW w:w="1852" w:type="dxa"/>
          </w:tcPr>
          <w:p w:rsidR="004144AA" w:rsidRDefault="004144AA" w:rsidP="00FE648B">
            <w:pPr>
              <w:jc w:val="both"/>
            </w:pPr>
            <w:r>
              <w:t>Geography</w:t>
            </w: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  <w:tc>
          <w:tcPr>
            <w:tcW w:w="1483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4273" w:type="dxa"/>
          </w:tcPr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</w:tr>
      <w:tr w:rsidR="004144AA" w:rsidTr="004144AA">
        <w:tc>
          <w:tcPr>
            <w:tcW w:w="1852" w:type="dxa"/>
          </w:tcPr>
          <w:p w:rsidR="004144AA" w:rsidRDefault="004144AA" w:rsidP="00FE648B">
            <w:pPr>
              <w:jc w:val="both"/>
            </w:pPr>
            <w:r>
              <w:t>Religious Education</w:t>
            </w: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  <w:tc>
          <w:tcPr>
            <w:tcW w:w="1483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4273" w:type="dxa"/>
          </w:tcPr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</w:tr>
      <w:tr w:rsidR="004144AA" w:rsidTr="004144AA">
        <w:tc>
          <w:tcPr>
            <w:tcW w:w="1852" w:type="dxa"/>
          </w:tcPr>
          <w:p w:rsidR="004144AA" w:rsidRDefault="004144AA" w:rsidP="00FE648B">
            <w:pPr>
              <w:jc w:val="both"/>
            </w:pPr>
            <w:r>
              <w:t>Citizenship</w:t>
            </w: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  <w:tc>
          <w:tcPr>
            <w:tcW w:w="1483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4273" w:type="dxa"/>
          </w:tcPr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</w:tr>
      <w:tr w:rsidR="004144AA" w:rsidTr="004144AA">
        <w:tc>
          <w:tcPr>
            <w:tcW w:w="1852" w:type="dxa"/>
          </w:tcPr>
          <w:p w:rsidR="004144AA" w:rsidRDefault="004144AA" w:rsidP="00FE648B">
            <w:pPr>
              <w:jc w:val="both"/>
            </w:pPr>
            <w:r>
              <w:t>P.E.</w:t>
            </w: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  <w:tc>
          <w:tcPr>
            <w:tcW w:w="1483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4273" w:type="dxa"/>
          </w:tcPr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</w:tr>
      <w:tr w:rsidR="004144AA" w:rsidTr="004144AA">
        <w:tc>
          <w:tcPr>
            <w:tcW w:w="1852" w:type="dxa"/>
          </w:tcPr>
          <w:p w:rsidR="004144AA" w:rsidRDefault="004144AA" w:rsidP="00FE648B">
            <w:pPr>
              <w:jc w:val="both"/>
            </w:pPr>
            <w:r>
              <w:t>PSHE including RSE</w:t>
            </w: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  <w:tc>
          <w:tcPr>
            <w:tcW w:w="1483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4273" w:type="dxa"/>
          </w:tcPr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</w:tr>
      <w:tr w:rsidR="004144AA" w:rsidTr="004144AA">
        <w:tc>
          <w:tcPr>
            <w:tcW w:w="1852" w:type="dxa"/>
          </w:tcPr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  <w:p w:rsidR="004144AA" w:rsidRDefault="004144AA" w:rsidP="00FE648B">
            <w:pPr>
              <w:jc w:val="both"/>
            </w:pPr>
          </w:p>
        </w:tc>
        <w:tc>
          <w:tcPr>
            <w:tcW w:w="1483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3281" w:type="dxa"/>
          </w:tcPr>
          <w:p w:rsidR="004144AA" w:rsidRDefault="004144AA" w:rsidP="00FE648B">
            <w:pPr>
              <w:jc w:val="both"/>
            </w:pPr>
          </w:p>
        </w:tc>
        <w:tc>
          <w:tcPr>
            <w:tcW w:w="4273" w:type="dxa"/>
          </w:tcPr>
          <w:p w:rsidR="004144AA" w:rsidRDefault="004144AA" w:rsidP="00FE648B">
            <w:pPr>
              <w:jc w:val="both"/>
            </w:pPr>
          </w:p>
        </w:tc>
      </w:tr>
    </w:tbl>
    <w:p w:rsidR="00FE648B" w:rsidRDefault="00FE648B" w:rsidP="00FE648B">
      <w:pPr>
        <w:jc w:val="both"/>
      </w:pPr>
    </w:p>
    <w:sectPr w:rsidR="00FE648B" w:rsidSect="004144AA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4AA" w:rsidRDefault="004144AA" w:rsidP="004144AA">
      <w:pPr>
        <w:spacing w:after="0" w:line="240" w:lineRule="auto"/>
      </w:pPr>
      <w:r>
        <w:separator/>
      </w:r>
    </w:p>
  </w:endnote>
  <w:endnote w:type="continuationSeparator" w:id="0">
    <w:p w:rsidR="004144AA" w:rsidRDefault="004144AA" w:rsidP="0041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4AA" w:rsidRDefault="004144AA" w:rsidP="004144AA">
      <w:pPr>
        <w:spacing w:after="0" w:line="240" w:lineRule="auto"/>
      </w:pPr>
      <w:r>
        <w:separator/>
      </w:r>
    </w:p>
  </w:footnote>
  <w:footnote w:type="continuationSeparator" w:id="0">
    <w:p w:rsidR="004144AA" w:rsidRDefault="004144AA" w:rsidP="0041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4AA" w:rsidRPr="004144AA" w:rsidRDefault="004144AA" w:rsidP="004144AA">
    <w:pPr>
      <w:spacing w:after="0"/>
      <w:rPr>
        <w:b/>
        <w:sz w:val="40"/>
        <w:szCs w:val="40"/>
      </w:rPr>
    </w:pPr>
    <w:r w:rsidRPr="004144AA">
      <w:rPr>
        <w:b/>
        <w:sz w:val="40"/>
        <w:szCs w:val="40"/>
      </w:rPr>
      <w:t>Curriculum Transfer Information</w:t>
    </w:r>
  </w:p>
  <w:p w:rsidR="004144AA" w:rsidRDefault="004144AA">
    <w:pPr>
      <w:pStyle w:val="Header"/>
    </w:pPr>
  </w:p>
  <w:p w:rsidR="004144AA" w:rsidRDefault="004144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BA"/>
    <w:rsid w:val="001F7687"/>
    <w:rsid w:val="003478BA"/>
    <w:rsid w:val="004144AA"/>
    <w:rsid w:val="0056794D"/>
    <w:rsid w:val="005F2E54"/>
    <w:rsid w:val="007A63EA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43F87-08FB-489D-B69D-D98C88D9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4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4AA"/>
  </w:style>
  <w:style w:type="paragraph" w:styleId="Footer">
    <w:name w:val="footer"/>
    <w:basedOn w:val="Normal"/>
    <w:link w:val="FooterChar"/>
    <w:uiPriority w:val="99"/>
    <w:unhideWhenUsed/>
    <w:rsid w:val="00414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A7376F88</Template>
  <TotalTime>2</TotalTime>
  <Pages>2</Pages>
  <Words>59</Words>
  <Characters>337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Tudor Grange Academy Trust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Ironside</dc:creator>
  <cp:keywords/>
  <dc:description/>
  <cp:lastModifiedBy>Naomi O'Connor</cp:lastModifiedBy>
  <cp:revision>2</cp:revision>
  <dcterms:created xsi:type="dcterms:W3CDTF">2021-09-20T11:33:00Z</dcterms:created>
  <dcterms:modified xsi:type="dcterms:W3CDTF">2021-09-20T11:33:00Z</dcterms:modified>
</cp:coreProperties>
</file>